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DA05C4" w14:paraId="6DED3620" w14:textId="77777777" w:rsidTr="004C773F">
        <w:trPr>
          <w:trHeight w:val="2124"/>
        </w:trPr>
        <w:tc>
          <w:tcPr>
            <w:tcW w:w="3600" w:type="dxa"/>
            <w:vAlign w:val="bottom"/>
          </w:tcPr>
          <w:p w14:paraId="7DF934DD" w14:textId="42FB4C53" w:rsidR="001B2ABD" w:rsidRDefault="001B2ABD" w:rsidP="001B2ABD">
            <w:pPr>
              <w:tabs>
                <w:tab w:val="left" w:pos="990"/>
              </w:tabs>
              <w:jc w:val="center"/>
            </w:pPr>
          </w:p>
        </w:tc>
        <w:tc>
          <w:tcPr>
            <w:tcW w:w="720" w:type="dxa"/>
          </w:tcPr>
          <w:p w14:paraId="5C6DEBA2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7FF58EAC" w14:textId="3E646DFC" w:rsidR="001B2ABD" w:rsidRPr="00E61431" w:rsidRDefault="00CD1F69" w:rsidP="001B2ABD">
            <w:pPr>
              <w:pStyle w:val="Title"/>
              <w:rPr>
                <w:sz w:val="56"/>
                <w:szCs w:val="56"/>
                <w:lang w:val="nl-NL"/>
              </w:rPr>
            </w:pPr>
            <w:r w:rsidRPr="00E61431">
              <w:rPr>
                <w:sz w:val="56"/>
                <w:szCs w:val="56"/>
                <w:lang w:val="nl-NL"/>
              </w:rPr>
              <w:t>Wilhelmus ‘</w:t>
            </w:r>
            <w:r w:rsidR="00DA05C4">
              <w:rPr>
                <w:sz w:val="56"/>
                <w:szCs w:val="56"/>
                <w:lang w:val="nl-NL"/>
              </w:rPr>
              <w:t>W</w:t>
            </w:r>
            <w:r w:rsidR="00DA05C4">
              <w:rPr>
                <w:caps w:val="0"/>
                <w:sz w:val="56"/>
                <w:szCs w:val="56"/>
                <w:lang w:val="nl-NL"/>
              </w:rPr>
              <w:t>illem</w:t>
            </w:r>
            <w:r w:rsidRPr="00E61431">
              <w:rPr>
                <w:sz w:val="56"/>
                <w:szCs w:val="56"/>
                <w:lang w:val="nl-NL"/>
              </w:rPr>
              <w:t>’ van de ven</w:t>
            </w:r>
          </w:p>
          <w:p w14:paraId="0A6F611C" w14:textId="563E5F77" w:rsidR="001B2ABD" w:rsidRPr="00CD1F69" w:rsidRDefault="00CD1F69" w:rsidP="001B2ABD">
            <w:pPr>
              <w:pStyle w:val="Subtitle"/>
              <w:rPr>
                <w:lang w:val="nl-NL"/>
              </w:rPr>
            </w:pPr>
            <w:r w:rsidRPr="00DA05C4">
              <w:rPr>
                <w:spacing w:val="0"/>
                <w:w w:val="62"/>
                <w:lang w:val="nl-NL"/>
              </w:rPr>
              <w:t>Conservation biologis</w:t>
            </w:r>
            <w:r w:rsidRPr="00DA05C4">
              <w:rPr>
                <w:spacing w:val="35"/>
                <w:w w:val="62"/>
                <w:lang w:val="nl-NL"/>
              </w:rPr>
              <w:t>t</w:t>
            </w:r>
          </w:p>
        </w:tc>
      </w:tr>
      <w:tr w:rsidR="001B2ABD" w14:paraId="037B90FD" w14:textId="77777777" w:rsidTr="001B2ABD">
        <w:tc>
          <w:tcPr>
            <w:tcW w:w="3600" w:type="dxa"/>
          </w:tcPr>
          <w:p w14:paraId="54E696AD" w14:textId="3DABDCDA" w:rsidR="00E61431" w:rsidRPr="00DA05C4" w:rsidRDefault="004C773F" w:rsidP="00036450">
            <w:pPr>
              <w:pStyle w:val="Heading3"/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39CB218" wp14:editId="4160AD2E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-768985</wp:posOffset>
                      </wp:positionV>
                      <wp:extent cx="2122805" cy="2122805"/>
                      <wp:effectExtent l="19050" t="19050" r="29845" b="29845"/>
                      <wp:wrapNone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D75D9" id="Oval 2" o:spid="_x0000_s1026" alt="Title: Professional Headshot of Man" style="position:absolute;margin-left:1.15pt;margin-top:-60.55pt;width:167.15pt;height:16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CAEg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dwAAAABSZ2h0bG9uZwAA&#10;BH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HM0AAAABAAAAoAAAAKAAAAHgAAEsAAAAHLEAGAAB/9j/7QAMQWRv&#10;YmVfQ00AAv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QEBAQEBAQEBAQEBAQEBAgICAgICAgICAgIDAwMDAwMDAwMDAQEBAQEB&#10;AQEBAQECAgECAgMDAwMDAwMDAwMDAwMDAwMDAwMDAwMDAwMDAwMDAwMDAwMDAwMDAwMDAwMDAwMD&#10;AwP/wAARCAR3BHcDAREAAhEBAxEB/90ABACP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" strokecolor="#94b6d2 [3204]" strokeweight="5pt">
                      <v:fill r:id="rId11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0A0BDE5F" w14:textId="77777777" w:rsidR="00E61431" w:rsidRPr="00DA05C4" w:rsidRDefault="00E61431" w:rsidP="00036450">
            <w:pPr>
              <w:pStyle w:val="Heading3"/>
              <w:rPr>
                <w:lang w:val="nl-NL"/>
              </w:rPr>
            </w:pPr>
          </w:p>
          <w:p w14:paraId="1B775561" w14:textId="77777777" w:rsidR="00E61431" w:rsidRPr="00DA05C4" w:rsidRDefault="00E61431" w:rsidP="00036450">
            <w:pPr>
              <w:pStyle w:val="Heading3"/>
              <w:rPr>
                <w:lang w:val="nl-NL"/>
              </w:rPr>
            </w:pPr>
          </w:p>
          <w:p w14:paraId="18D45433" w14:textId="77777777" w:rsidR="00E61431" w:rsidRPr="00DA05C4" w:rsidRDefault="00E61431" w:rsidP="00036450">
            <w:pPr>
              <w:pStyle w:val="Heading3"/>
              <w:rPr>
                <w:lang w:val="nl-NL"/>
              </w:rPr>
            </w:pPr>
          </w:p>
          <w:sdt>
            <w:sdtPr>
              <w:id w:val="-1711873194"/>
              <w:placeholder>
                <w:docPart w:val="86570F4F519B4964BCC7093180624368"/>
              </w:placeholder>
              <w:temporary/>
              <w:showingPlcHdr/>
              <w15:appearance w15:val="hidden"/>
            </w:sdtPr>
            <w:sdtEndPr/>
            <w:sdtContent>
              <w:p w14:paraId="40426A5A" w14:textId="4C133B3C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69E33DE" w14:textId="03EC90B7" w:rsidR="00CD1F69" w:rsidRDefault="00CD1F69" w:rsidP="00CD1F69">
            <w:r w:rsidRPr="00CD1F69">
              <w:t>Hard</w:t>
            </w:r>
            <w:r>
              <w:t xml:space="preserve"> worker that can be put in any position and willing to work his way up</w:t>
            </w:r>
            <w:r w:rsidR="00D75F73">
              <w:t>. Jack-of-all-trades who is at home behind a computer as well as in the field.</w:t>
            </w:r>
          </w:p>
          <w:p w14:paraId="51898249" w14:textId="77777777" w:rsidR="00112223" w:rsidRPr="00DA05C4" w:rsidRDefault="00112223" w:rsidP="00112223">
            <w:pPr>
              <w:spacing w:before="240" w:after="120"/>
              <w:rPr>
                <w:lang w:val="nl-NL"/>
              </w:rPr>
            </w:pPr>
            <w:r w:rsidRPr="00DA05C4">
              <w:rPr>
                <w:rFonts w:asciiTheme="majorHAnsi" w:eastAsiaTheme="majorEastAsia" w:hAnsiTheme="majorHAnsi" w:cstheme="majorBidi"/>
                <w:b/>
                <w:caps/>
                <w:color w:val="548AB7" w:themeColor="accent1" w:themeShade="BF"/>
                <w:sz w:val="22"/>
                <w:szCs w:val="24"/>
                <w:lang w:val="nl-NL"/>
              </w:rPr>
              <w:t>INFO</w:t>
            </w:r>
          </w:p>
          <w:p w14:paraId="23580CB7" w14:textId="77777777" w:rsidR="00112223" w:rsidRDefault="00112223" w:rsidP="00112223">
            <w:r w:rsidRPr="00CD1F69">
              <w:rPr>
                <w:lang w:val="nl-NL"/>
              </w:rPr>
              <w:t xml:space="preserve">van de Ven, Wilhelmus Antonius Carolus. </w:t>
            </w:r>
            <w:r w:rsidRPr="00CD1F69">
              <w:t>Born 27 February 1980 - Someren, Netherlands</w:t>
            </w:r>
            <w:r>
              <w:t xml:space="preserve">. </w:t>
            </w:r>
            <w:r w:rsidRPr="00CD1F69">
              <w:t>Married to Nikki Dyanne C. Realubit</w:t>
            </w:r>
          </w:p>
          <w:p w14:paraId="472AE676" w14:textId="1C8E3544" w:rsidR="00CD1F69" w:rsidRPr="0044502F" w:rsidRDefault="00CD1F69" w:rsidP="00112223">
            <w:pPr>
              <w:pStyle w:val="Heading1"/>
              <w:spacing w:after="120"/>
              <w:rPr>
                <w:rFonts w:ascii="Cooper Std Black" w:eastAsia="Times New Roman" w:hAnsi="Cooper Std Black"/>
                <w:noProof/>
                <w:color w:val="0F7802"/>
                <w:lang w:val="en-PH" w:eastAsia="nl-NL"/>
              </w:rPr>
            </w:pPr>
            <w:r w:rsidRPr="00CD1F69">
              <w:rPr>
                <w:b/>
                <w:caps/>
                <w:sz w:val="22"/>
                <w:szCs w:val="24"/>
              </w:rPr>
              <w:t>Skills</w:t>
            </w:r>
          </w:p>
          <w:p w14:paraId="243F4BAD" w14:textId="77777777" w:rsidR="00CD1F69" w:rsidRPr="00CD1F69" w:rsidRDefault="00CD1F69" w:rsidP="00CD1F69">
            <w:r w:rsidRPr="00CD1F69">
              <w:t xml:space="preserve">Management, communication, training, research and project development, fundsourcing, technical writing and editing, copyediting, layout, graphic design, photography. </w:t>
            </w:r>
          </w:p>
          <w:p w14:paraId="5DF72B04" w14:textId="7CBDB2FF" w:rsidR="00CD1F69" w:rsidRPr="00CD1F69" w:rsidRDefault="00CD1F69" w:rsidP="00CD1F69">
            <w:r w:rsidRPr="00CD1F69">
              <w:t>IT: General computer maintenance and skills (Windows, MsOffice, other standard applications), GIS (Arc and Quantum), Graphical software (Acrobat, Lightroom, Photoshop), website maintenance, Search Engine Optimization.</w:t>
            </w:r>
          </w:p>
          <w:sdt>
            <w:sdtPr>
              <w:id w:val="-1954003311"/>
              <w:placeholder>
                <w:docPart w:val="1F36948818924C6DBCDA4F164063CF18"/>
              </w:placeholder>
              <w:temporary/>
              <w:showingPlcHdr/>
              <w15:appearance w15:val="hidden"/>
            </w:sdtPr>
            <w:sdtEndPr/>
            <w:sdtContent>
              <w:p w14:paraId="6AB80139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p w14:paraId="02EED2C6" w14:textId="25A34408" w:rsidR="004D3011" w:rsidRDefault="00314510" w:rsidP="004D3011">
            <w:sdt>
              <w:sdtPr>
                <w:id w:val="1111563247"/>
                <w:placeholder>
                  <w:docPart w:val="EEED9308C9B24E5DA4276BC49753C298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4D3011">
                  <w:t>PHONE:</w:t>
                </w:r>
              </w:sdtContent>
            </w:sdt>
            <w:r w:rsidR="00D75F73">
              <w:t xml:space="preserve"> </w:t>
            </w:r>
            <w:r w:rsidR="00CD1F69">
              <w:t>(+63) 926 742 0869</w:t>
            </w:r>
          </w:p>
          <w:p w14:paraId="7968CDF0" w14:textId="55F1E242" w:rsidR="004D3011" w:rsidRDefault="00314510" w:rsidP="004D3011">
            <w:sdt>
              <w:sdtPr>
                <w:id w:val="67859272"/>
                <w:placeholder>
                  <w:docPart w:val="9EAF90D126124718963FD79B8C597B0D"/>
                </w:placeholder>
                <w:temporary/>
                <w:showingPlcHdr/>
                <w15:appearance w15:val="hidden"/>
              </w:sdtPr>
              <w:sdtEndPr/>
              <w:sdtContent>
                <w:r w:rsidR="004D3011" w:rsidRPr="004D3011">
                  <w:t>WEBSITE:</w:t>
                </w:r>
              </w:sdtContent>
            </w:sdt>
            <w:r w:rsidR="00D75F73">
              <w:t xml:space="preserve"> </w:t>
            </w:r>
            <w:r w:rsidR="00CD1F69">
              <w:t>buhay-ilang.com</w:t>
            </w:r>
          </w:p>
          <w:p w14:paraId="2597327A" w14:textId="00D68C5E" w:rsidR="00036450" w:rsidRPr="00E4381A" w:rsidRDefault="00314510" w:rsidP="004D3011">
            <w:pPr>
              <w:rPr>
                <w:rStyle w:val="Hyperlink"/>
              </w:rPr>
            </w:pPr>
            <w:sdt>
              <w:sdtPr>
                <w:rPr>
                  <w:color w:val="B85A22" w:themeColor="accent2" w:themeShade="BF"/>
                  <w:u w:val="single"/>
                </w:rPr>
                <w:id w:val="-240260293"/>
                <w:placeholder>
                  <w:docPart w:val="D43168D31BED4BE393519C5CE61E81A0"/>
                </w:placeholder>
                <w:temporary/>
                <w:showingPlcHdr/>
                <w15:appearance w15:val="hidden"/>
              </w:sdtPr>
              <w:sdtEndPr>
                <w:rPr>
                  <w:color w:val="auto"/>
                  <w:u w:val="none"/>
                </w:rPr>
              </w:sdtEndPr>
              <w:sdtContent>
                <w:r w:rsidR="004D3011" w:rsidRPr="004D3011">
                  <w:t>EMAIL:</w:t>
                </w:r>
              </w:sdtContent>
            </w:sdt>
            <w:r w:rsidR="00D75F73">
              <w:t xml:space="preserve"> </w:t>
            </w:r>
            <w:r w:rsidR="00CD1F69">
              <w:t>wacvandeven@gmail.com</w:t>
            </w:r>
          </w:p>
          <w:sdt>
            <w:sdtPr>
              <w:id w:val="-1444214663"/>
              <w:placeholder>
                <w:docPart w:val="EF38185B96CE48A19AE64A9CBBB2A387"/>
              </w:placeholder>
              <w:temporary/>
              <w:showingPlcHdr/>
              <w15:appearance w15:val="hidden"/>
            </w:sdtPr>
            <w:sdtEndPr/>
            <w:sdtContent>
              <w:p w14:paraId="34784A10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05BE1631" w14:textId="723866F5" w:rsidR="004D3011" w:rsidRDefault="00CD1F69" w:rsidP="004D3011">
            <w:r>
              <w:t>Birding any place with trees</w:t>
            </w:r>
          </w:p>
          <w:p w14:paraId="68660920" w14:textId="618CB607" w:rsidR="004D3011" w:rsidRDefault="00CD1F69" w:rsidP="004D3011">
            <w:r>
              <w:t>Hiking non-mountainous areas</w:t>
            </w:r>
          </w:p>
          <w:p w14:paraId="2D78FABA" w14:textId="0BF5ADEC" w:rsidR="004D3011" w:rsidRDefault="00CD1F69" w:rsidP="004D3011">
            <w:r>
              <w:t>Reading fantasy novels</w:t>
            </w:r>
          </w:p>
          <w:p w14:paraId="15376CD7" w14:textId="2C8FAD88" w:rsidR="004D3011" w:rsidRPr="004D3011" w:rsidRDefault="004D3011" w:rsidP="004D3011"/>
        </w:tc>
        <w:tc>
          <w:tcPr>
            <w:tcW w:w="720" w:type="dxa"/>
          </w:tcPr>
          <w:p w14:paraId="0A57419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1B9AD159" w14:textId="77777777" w:rsidR="00112223" w:rsidRDefault="00112223" w:rsidP="00112223">
            <w:pPr>
              <w:pStyle w:val="Heading2"/>
              <w:pBdr>
                <w:bottom w:val="single" w:sz="6" w:space="1" w:color="548AB7" w:themeColor="accent1" w:themeShade="BF"/>
              </w:pBdr>
            </w:pPr>
          </w:p>
          <w:sdt>
            <w:sdtPr>
              <w:id w:val="1049110328"/>
              <w:placeholder>
                <w:docPart w:val="114EC9CA103E47C08F051C2CD4878324"/>
              </w:placeholder>
              <w:temporary/>
              <w:showingPlcHdr/>
              <w15:appearance w15:val="hidden"/>
            </w:sdtPr>
            <w:sdtEndPr/>
            <w:sdtContent>
              <w:p w14:paraId="507BC3ED" w14:textId="4A683A8B" w:rsidR="001B2ABD" w:rsidRDefault="00E25A26" w:rsidP="00112223">
                <w:pPr>
                  <w:pStyle w:val="Heading2"/>
                  <w:pBdr>
                    <w:bottom w:val="single" w:sz="6" w:space="1" w:color="548AB7" w:themeColor="accent1" w:themeShade="BF"/>
                  </w:pBdr>
                </w:pPr>
                <w:r w:rsidRPr="00036450">
                  <w:t>EDUCATION</w:t>
                </w:r>
              </w:p>
            </w:sdtContent>
          </w:sdt>
          <w:p w14:paraId="5918E432" w14:textId="4D4FD16A" w:rsidR="00CD1F69" w:rsidRDefault="00CD1F69" w:rsidP="00080640">
            <w:pPr>
              <w:pStyle w:val="Date"/>
            </w:pPr>
            <w:r w:rsidRPr="00CD1F69">
              <w:t>2009 Leiden University, Netherlands</w:t>
            </w:r>
            <w:r>
              <w:t xml:space="preserve"> </w:t>
            </w:r>
          </w:p>
          <w:p w14:paraId="4FFFB67B" w14:textId="362F29ED" w:rsidR="00036450" w:rsidRPr="00CD1F69" w:rsidRDefault="00CD1F69" w:rsidP="00080640">
            <w:r w:rsidRPr="004C773F">
              <w:rPr>
                <w:b/>
                <w:bCs/>
              </w:rPr>
              <w:t>MSc Biology;</w:t>
            </w:r>
            <w:r w:rsidRPr="00CD1F69">
              <w:t xml:space="preserve"> Sustainability and Biodiversity. </w:t>
            </w:r>
          </w:p>
          <w:p w14:paraId="28366C62" w14:textId="77777777" w:rsidR="00CD1F69" w:rsidRPr="00112223" w:rsidRDefault="00CD1F69" w:rsidP="00080640"/>
          <w:p w14:paraId="20086B65" w14:textId="11DEB79B" w:rsidR="00036450" w:rsidRPr="00DA05C4" w:rsidRDefault="00CD1F69" w:rsidP="00080640">
            <w:pPr>
              <w:rPr>
                <w:rFonts w:ascii="Candara" w:hAnsi="Candara" w:cs="Adobe Arabic"/>
                <w:noProof/>
                <w:sz w:val="20"/>
                <w:lang w:eastAsia="nl-NL"/>
              </w:rPr>
            </w:pPr>
            <w:r w:rsidRPr="00DA05C4">
              <w:t xml:space="preserve">2006 </w:t>
            </w:r>
            <w:r w:rsidRPr="00DA05C4">
              <w:rPr>
                <w:rFonts w:ascii="Candara" w:hAnsi="Candara" w:cs="Adobe Arabic"/>
                <w:noProof/>
                <w:sz w:val="20"/>
                <w:lang w:eastAsia="nl-NL"/>
              </w:rPr>
              <w:t xml:space="preserve">Van Hall Institute, Leeuwarden, Netherlands </w:t>
            </w:r>
          </w:p>
          <w:p w14:paraId="4BF8DCFA" w14:textId="4B8D7500" w:rsidR="00036450" w:rsidRDefault="00CD1F69" w:rsidP="00080640">
            <w:pPr>
              <w:pStyle w:val="Date"/>
            </w:pPr>
            <w:r w:rsidRPr="004C773F">
              <w:rPr>
                <w:b/>
                <w:bCs/>
              </w:rPr>
              <w:t>BSc Animal Management</w:t>
            </w:r>
            <w:r w:rsidRPr="00CD1F69">
              <w:t>, major in Wildlife Management</w:t>
            </w:r>
          </w:p>
          <w:p w14:paraId="0CCE706C" w14:textId="77777777" w:rsidR="004C773F" w:rsidRPr="004C773F" w:rsidRDefault="004C773F" w:rsidP="004C773F"/>
          <w:sdt>
            <w:sdtPr>
              <w:id w:val="1001553383"/>
              <w:placeholder>
                <w:docPart w:val="BED74F2635E34A20848A7651A5FD1FD9"/>
              </w:placeholder>
              <w:temporary/>
              <w:showingPlcHdr/>
              <w15:appearance w15:val="hidden"/>
            </w:sdtPr>
            <w:sdtEndPr/>
            <w:sdtContent>
              <w:p w14:paraId="2542498D" w14:textId="46856A4C" w:rsidR="00036450" w:rsidRDefault="00036450" w:rsidP="00112223">
                <w:pPr>
                  <w:pStyle w:val="Heading2"/>
                  <w:pBdr>
                    <w:bottom w:val="single" w:sz="6" w:space="1" w:color="548AB7" w:themeColor="accent1" w:themeShade="BF"/>
                  </w:pBdr>
                </w:pPr>
                <w:r w:rsidRPr="00036450">
                  <w:t>WORK EXPERIENCE</w:t>
                </w:r>
              </w:p>
            </w:sdtContent>
          </w:sdt>
          <w:p w14:paraId="242C8C91" w14:textId="50C5A8AB" w:rsidR="00DA05C4" w:rsidRPr="00080640" w:rsidRDefault="00DA05C4" w:rsidP="00DA05C4">
            <w:pPr>
              <w:pStyle w:val="Heading4"/>
              <w:ind w:left="1140" w:hanging="1170"/>
              <w:rPr>
                <w:bCs/>
              </w:rPr>
            </w:pPr>
            <w:r>
              <w:rPr>
                <w:b w:val="0"/>
                <w:bCs/>
              </w:rPr>
              <w:t>20</w:t>
            </w:r>
            <w:r>
              <w:rPr>
                <w:b w:val="0"/>
                <w:bCs/>
              </w:rPr>
              <w:t>20</w:t>
            </w:r>
            <w:r w:rsidRPr="00080640">
              <w:rPr>
                <w:b w:val="0"/>
                <w:bCs/>
              </w:rPr>
              <w:t xml:space="preserve"> – now</w:t>
            </w:r>
            <w:r>
              <w:t xml:space="preserve">   </w:t>
            </w:r>
            <w:r>
              <w:t xml:space="preserve"> </w:t>
            </w:r>
            <w:r>
              <w:t>Layout artist &amp; administration</w:t>
            </w:r>
            <w:r w:rsidRPr="00080640">
              <w:rPr>
                <w:b w:val="0"/>
                <w:bCs/>
              </w:rPr>
              <w:t xml:space="preserve"> (Wild Bird Club of the Philippines)</w:t>
            </w:r>
            <w:r>
              <w:rPr>
                <w:b w:val="0"/>
                <w:bCs/>
              </w:rPr>
              <w:t xml:space="preserve">. </w:t>
            </w:r>
            <w:r w:rsidRPr="00080640">
              <w:rPr>
                <w:b w:val="0"/>
                <w:bCs/>
              </w:rPr>
              <w:t>Creation and layout of a coffee table book. Includes administration, fund sourcing, and staff management.</w:t>
            </w:r>
          </w:p>
          <w:p w14:paraId="7B0C5AD2" w14:textId="4223C407" w:rsidR="00036450" w:rsidRDefault="00080640" w:rsidP="00080640">
            <w:pPr>
              <w:pStyle w:val="Heading4"/>
              <w:tabs>
                <w:tab w:val="left" w:pos="1140"/>
              </w:tabs>
              <w:ind w:hanging="30"/>
              <w:rPr>
                <w:bCs/>
              </w:rPr>
            </w:pPr>
            <w:r w:rsidRPr="00080640">
              <w:rPr>
                <w:b w:val="0"/>
                <w:bCs/>
              </w:rPr>
              <w:t>2019 – now</w:t>
            </w:r>
            <w:r>
              <w:t xml:space="preserve">   </w:t>
            </w:r>
            <w:r w:rsidR="00DA05C4">
              <w:t xml:space="preserve"> </w:t>
            </w:r>
            <w:r>
              <w:t xml:space="preserve">Text writer </w:t>
            </w:r>
            <w:r w:rsidRPr="00080640">
              <w:rPr>
                <w:b w:val="0"/>
                <w:bCs/>
              </w:rPr>
              <w:t xml:space="preserve">(De </w:t>
            </w:r>
            <w:r w:rsidR="00CD1F69" w:rsidRPr="00080640">
              <w:rPr>
                <w:b w:val="0"/>
                <w:bCs/>
              </w:rPr>
              <w:t>Telemarketeers</w:t>
            </w:r>
            <w:r w:rsidRPr="00080640">
              <w:rPr>
                <w:b w:val="0"/>
                <w:bCs/>
              </w:rPr>
              <w:t>)</w:t>
            </w:r>
          </w:p>
          <w:p w14:paraId="726D55D9" w14:textId="0D311A63" w:rsidR="00036450" w:rsidRDefault="00E61431" w:rsidP="00080640">
            <w:pPr>
              <w:ind w:left="1140"/>
            </w:pPr>
            <w:r>
              <w:t>Online work, w</w:t>
            </w:r>
            <w:r w:rsidR="00CD1F69">
              <w:t>riting texts for newsletters, SEO blogs and LinkedIn messages</w:t>
            </w:r>
          </w:p>
          <w:p w14:paraId="2463BAC8" w14:textId="77777777" w:rsidR="00DA05C4" w:rsidRDefault="00DA05C4" w:rsidP="00DA05C4">
            <w:pPr>
              <w:ind w:left="1140" w:hanging="1140"/>
              <w:rPr>
                <w:szCs w:val="18"/>
              </w:rPr>
            </w:pPr>
            <w:r w:rsidRPr="00112223">
              <w:rPr>
                <w:szCs w:val="18"/>
              </w:rPr>
              <w:t>2019 – now</w:t>
            </w:r>
            <w:r w:rsidRPr="00112223">
              <w:rPr>
                <w:b/>
                <w:bCs/>
                <w:szCs w:val="18"/>
              </w:rPr>
              <w:t xml:space="preserve">   President </w:t>
            </w:r>
            <w:r w:rsidRPr="00112223">
              <w:rPr>
                <w:szCs w:val="18"/>
              </w:rPr>
              <w:t>(Buhay-ilang Research, Education and Conservation). President and administrator of local NGO on biodiversity research, education and conservation.</w:t>
            </w:r>
          </w:p>
          <w:p w14:paraId="32B0793C" w14:textId="77777777" w:rsidR="00DA05C4" w:rsidRPr="00112223" w:rsidRDefault="00DA05C4" w:rsidP="00DA05C4">
            <w:pPr>
              <w:rPr>
                <w:b/>
                <w:bCs/>
                <w:szCs w:val="18"/>
              </w:rPr>
            </w:pPr>
            <w:r w:rsidRPr="00112223">
              <w:rPr>
                <w:szCs w:val="18"/>
              </w:rPr>
              <w:t>2018 - 2020</w:t>
            </w:r>
            <w:r w:rsidRPr="00112223">
              <w:rPr>
                <w:b/>
                <w:bCs/>
                <w:szCs w:val="18"/>
              </w:rPr>
              <w:t xml:space="preserve">   Layout artist</w:t>
            </w:r>
            <w:r w:rsidRPr="00112223">
              <w:rPr>
                <w:szCs w:val="18"/>
              </w:rPr>
              <w:t xml:space="preserve"> (Philippine Red List Committee)</w:t>
            </w:r>
          </w:p>
          <w:p w14:paraId="3727CA04" w14:textId="77777777" w:rsidR="00DA05C4" w:rsidRPr="00112223" w:rsidRDefault="00DA05C4" w:rsidP="00DA05C4">
            <w:pPr>
              <w:ind w:left="1140"/>
              <w:rPr>
                <w:szCs w:val="18"/>
              </w:rPr>
            </w:pPr>
            <w:r w:rsidRPr="00112223">
              <w:rPr>
                <w:szCs w:val="18"/>
              </w:rPr>
              <w:t>Collection of materials and layout of a field guide</w:t>
            </w:r>
          </w:p>
          <w:p w14:paraId="37139743" w14:textId="710A82DB" w:rsidR="004D3011" w:rsidRPr="00112223" w:rsidRDefault="00080640" w:rsidP="00080640">
            <w:pPr>
              <w:pStyle w:val="Heading4"/>
              <w:rPr>
                <w:b w:val="0"/>
                <w:bCs/>
              </w:rPr>
            </w:pPr>
            <w:r w:rsidRPr="00112223">
              <w:rPr>
                <w:b w:val="0"/>
                <w:bCs/>
              </w:rPr>
              <w:t xml:space="preserve">2014 </w:t>
            </w:r>
            <w:r w:rsidR="00DA05C4">
              <w:rPr>
                <w:b w:val="0"/>
                <w:bCs/>
              </w:rPr>
              <w:t xml:space="preserve">- </w:t>
            </w:r>
            <w:r w:rsidRPr="00112223">
              <w:rPr>
                <w:b w:val="0"/>
                <w:bCs/>
              </w:rPr>
              <w:t>2020</w:t>
            </w:r>
            <w:r>
              <w:t xml:space="preserve">   IT helpdesk technician </w:t>
            </w:r>
            <w:r w:rsidRPr="00112223">
              <w:rPr>
                <w:b w:val="0"/>
                <w:bCs/>
              </w:rPr>
              <w:t>(</w:t>
            </w:r>
            <w:proofErr w:type="spellStart"/>
            <w:r w:rsidR="00CD1F69" w:rsidRPr="00112223">
              <w:rPr>
                <w:b w:val="0"/>
                <w:bCs/>
              </w:rPr>
              <w:t>Stefanini</w:t>
            </w:r>
            <w:proofErr w:type="spellEnd"/>
            <w:r w:rsidR="00CD1F69" w:rsidRPr="00112223">
              <w:rPr>
                <w:b w:val="0"/>
                <w:bCs/>
              </w:rPr>
              <w:t xml:space="preserve"> Philippines</w:t>
            </w:r>
            <w:r w:rsidRPr="00112223">
              <w:rPr>
                <w:b w:val="0"/>
                <w:bCs/>
              </w:rPr>
              <w:t>)</w:t>
            </w:r>
          </w:p>
          <w:p w14:paraId="33C0546A" w14:textId="4E88038E" w:rsidR="004D3011" w:rsidRPr="00112223" w:rsidRDefault="00CD1F69" w:rsidP="00112223">
            <w:pPr>
              <w:ind w:left="1140"/>
              <w:rPr>
                <w:szCs w:val="18"/>
              </w:rPr>
            </w:pPr>
            <w:r w:rsidRPr="00112223">
              <w:rPr>
                <w:szCs w:val="18"/>
              </w:rPr>
              <w:t>Dutch language helpdesk agent assisting people</w:t>
            </w:r>
            <w:r w:rsidR="00036450" w:rsidRPr="00112223">
              <w:rPr>
                <w:szCs w:val="18"/>
              </w:rPr>
              <w:t xml:space="preserve"> </w:t>
            </w:r>
            <w:r w:rsidRPr="00112223">
              <w:rPr>
                <w:szCs w:val="18"/>
              </w:rPr>
              <w:t xml:space="preserve">with general computer problems and company accesses via phone, mail and chat. </w:t>
            </w:r>
          </w:p>
          <w:p w14:paraId="6779FC7D" w14:textId="1F2365F2" w:rsidR="00080640" w:rsidRPr="00112223" w:rsidRDefault="00080640" w:rsidP="00112223">
            <w:pPr>
              <w:ind w:left="1140" w:hanging="1140"/>
              <w:rPr>
                <w:szCs w:val="18"/>
              </w:rPr>
            </w:pPr>
            <w:r w:rsidRPr="00112223">
              <w:rPr>
                <w:rFonts w:eastAsia="Times New Roman" w:cs="Adobe Arabic"/>
                <w:noProof/>
                <w:szCs w:val="18"/>
                <w:lang w:val="en-PH" w:eastAsia="nl-NL"/>
              </w:rPr>
              <w:t xml:space="preserve">2016 – 2017 </w:t>
            </w:r>
            <w:r w:rsidR="00112223">
              <w:rPr>
                <w:rFonts w:eastAsia="Times New Roman" w:cs="Adobe Arabic"/>
                <w:noProof/>
                <w:szCs w:val="18"/>
                <w:lang w:val="en-PH" w:eastAsia="nl-NL"/>
              </w:rPr>
              <w:t xml:space="preserve"> </w:t>
            </w:r>
            <w:r w:rsidRPr="00DA05C4">
              <w:rPr>
                <w:rFonts w:eastAsia="Times New Roman" w:cs="Adobe Arabic"/>
                <w:b/>
                <w:iCs/>
                <w:noProof/>
                <w:szCs w:val="18"/>
                <w:lang w:val="en-PH" w:eastAsia="nl-NL"/>
              </w:rPr>
              <w:t>Vice-chair</w:t>
            </w:r>
            <w:r w:rsidRPr="00DA05C4">
              <w:rPr>
                <w:rFonts w:eastAsia="Times New Roman" w:cs="Adobe Arabic"/>
                <w:iCs/>
                <w:noProof/>
                <w:szCs w:val="18"/>
                <w:lang w:val="en-PH" w:eastAsia="nl-NL"/>
              </w:rPr>
              <w:t xml:space="preserve"> </w:t>
            </w:r>
            <w:r w:rsidR="00112223" w:rsidRPr="00DA05C4">
              <w:rPr>
                <w:rFonts w:eastAsia="Times New Roman" w:cs="Adobe Arabic"/>
                <w:iCs/>
                <w:noProof/>
                <w:szCs w:val="18"/>
                <w:lang w:val="en-PH" w:eastAsia="nl-NL"/>
              </w:rPr>
              <w:t>(</w:t>
            </w:r>
            <w:r w:rsidRPr="00112223">
              <w:rPr>
                <w:rFonts w:eastAsia="Times New Roman" w:cs="Adobe Arabic"/>
                <w:noProof/>
                <w:szCs w:val="18"/>
                <w:lang w:val="en-PH" w:eastAsia="nl-NL"/>
              </w:rPr>
              <w:t>DENR Ad Hoc committee on birding guidelines</w:t>
            </w:r>
            <w:r w:rsidR="00112223" w:rsidRPr="00112223">
              <w:rPr>
                <w:rFonts w:eastAsia="Times New Roman" w:cs="Adobe Arabic"/>
                <w:noProof/>
                <w:szCs w:val="18"/>
                <w:lang w:val="en-PH" w:eastAsia="nl-NL"/>
              </w:rPr>
              <w:t xml:space="preserve">). </w:t>
            </w:r>
            <w:r w:rsidRPr="00112223">
              <w:rPr>
                <w:rFonts w:eastAsia="Times New Roman" w:cs="Adobe Arabic"/>
                <w:noProof/>
                <w:szCs w:val="18"/>
                <w:lang w:val="en-PH" w:eastAsia="nl-NL"/>
              </w:rPr>
              <w:t>National board for creating guidelines on birding and bird photography.</w:t>
            </w:r>
          </w:p>
          <w:p w14:paraId="796ECFAD" w14:textId="5F4A0334" w:rsidR="00080640" w:rsidRPr="00112223" w:rsidRDefault="00112223" w:rsidP="00DA05C4">
            <w:pPr>
              <w:tabs>
                <w:tab w:val="left" w:pos="1260"/>
                <w:tab w:val="left" w:pos="1890"/>
              </w:tabs>
              <w:ind w:left="1140" w:hanging="1140"/>
              <w:rPr>
                <w:rFonts w:eastAsia="Times New Roman" w:cs="Adobe Arabic"/>
                <w:bCs/>
                <w:iCs/>
                <w:noProof/>
                <w:szCs w:val="18"/>
                <w:lang w:val="en-PH" w:eastAsia="nl-NL"/>
              </w:rPr>
            </w:pPr>
            <w:r w:rsidRPr="00112223">
              <w:rPr>
                <w:szCs w:val="18"/>
              </w:rPr>
              <w:t>2013</w:t>
            </w:r>
            <w:r w:rsidR="00DA05C4">
              <w:rPr>
                <w:szCs w:val="18"/>
              </w:rPr>
              <w:t xml:space="preserve"> – </w:t>
            </w:r>
            <w:r w:rsidRPr="00112223">
              <w:rPr>
                <w:szCs w:val="18"/>
              </w:rPr>
              <w:t>2014</w:t>
            </w:r>
            <w:r w:rsidR="00DA05C4">
              <w:rPr>
                <w:szCs w:val="18"/>
              </w:rPr>
              <w:t xml:space="preserve">  </w:t>
            </w:r>
            <w:r w:rsidR="00080640" w:rsidRPr="00112223">
              <w:rPr>
                <w:rFonts w:eastAsia="Times New Roman" w:cs="Adobe Arabic"/>
                <w:b/>
                <w:iCs/>
                <w:noProof/>
                <w:szCs w:val="18"/>
                <w:lang w:val="en-PH" w:eastAsia="nl-NL"/>
              </w:rPr>
              <w:t>Project coordinator</w:t>
            </w:r>
            <w:r w:rsidRPr="00112223">
              <w:rPr>
                <w:rFonts w:eastAsia="Times New Roman" w:cs="Adobe Arabic"/>
                <w:bCs/>
                <w:iCs/>
                <w:noProof/>
                <w:szCs w:val="18"/>
                <w:lang w:val="en-PH" w:eastAsia="nl-NL"/>
              </w:rPr>
              <w:t xml:space="preserve"> (</w:t>
            </w:r>
            <w:r w:rsidR="00080640" w:rsidRPr="00112223">
              <w:rPr>
                <w:rFonts w:eastAsia="Times New Roman" w:cs="Adobe Arabic"/>
                <w:bCs/>
                <w:iCs/>
                <w:noProof/>
                <w:szCs w:val="18"/>
                <w:lang w:val="en-PH" w:eastAsia="nl-NL"/>
              </w:rPr>
              <w:t>Philippine Biodiversity Conservation Foundation, Inc.</w:t>
            </w:r>
            <w:r w:rsidRPr="00112223">
              <w:rPr>
                <w:rFonts w:eastAsia="Times New Roman" w:cs="Adobe Arabic"/>
                <w:bCs/>
                <w:iCs/>
                <w:noProof/>
                <w:szCs w:val="18"/>
                <w:lang w:val="en-PH" w:eastAsia="nl-NL"/>
              </w:rPr>
              <w:t xml:space="preserve">). </w:t>
            </w:r>
            <w:r w:rsidR="00080640" w:rsidRPr="00112223">
              <w:rPr>
                <w:rFonts w:eastAsia="Times New Roman" w:cs="Adobe Arabic"/>
                <w:bCs/>
                <w:iCs/>
                <w:noProof/>
                <w:szCs w:val="18"/>
                <w:lang w:val="en-PH" w:eastAsia="nl-NL"/>
              </w:rPr>
              <w:t>Coordinator for the project on reintro</w:t>
            </w:r>
            <w:r w:rsidR="00DA05C4">
              <w:rPr>
                <w:rFonts w:eastAsia="Times New Roman" w:cs="Adobe Arabic"/>
                <w:bCs/>
                <w:iCs/>
                <w:noProof/>
                <w:szCs w:val="18"/>
                <w:lang w:val="en-PH" w:eastAsia="nl-NL"/>
              </w:rPr>
              <w:t>d</w:t>
            </w:r>
            <w:r w:rsidR="00080640" w:rsidRPr="00112223">
              <w:rPr>
                <w:rFonts w:eastAsia="Times New Roman" w:cs="Adobe Arabic"/>
                <w:bCs/>
                <w:iCs/>
                <w:noProof/>
                <w:szCs w:val="18"/>
                <w:lang w:val="en-PH" w:eastAsia="nl-NL"/>
              </w:rPr>
              <w:t xml:space="preserve">ucing captive-bred critically endangered species. </w:t>
            </w:r>
          </w:p>
          <w:p w14:paraId="3B01C97C" w14:textId="3569BB81" w:rsidR="00112223" w:rsidRPr="00112223" w:rsidRDefault="00112223" w:rsidP="00DA05C4">
            <w:pPr>
              <w:tabs>
                <w:tab w:val="left" w:pos="870"/>
                <w:tab w:val="left" w:pos="1260"/>
                <w:tab w:val="left" w:pos="1710"/>
                <w:tab w:val="left" w:pos="1890"/>
              </w:tabs>
              <w:ind w:left="1140" w:hanging="1140"/>
              <w:rPr>
                <w:rFonts w:eastAsia="Times New Roman" w:cs="Adobe Arabic"/>
                <w:noProof/>
                <w:szCs w:val="18"/>
                <w:lang w:eastAsia="nl-NL"/>
              </w:rPr>
            </w:pPr>
            <w:r w:rsidRPr="00112223">
              <w:rPr>
                <w:rFonts w:eastAsia="Times New Roman" w:cs="Adobe Arabic"/>
                <w:noProof/>
                <w:szCs w:val="18"/>
                <w:lang w:val="en-PH" w:eastAsia="nl-NL"/>
              </w:rPr>
              <w:t xml:space="preserve">2009 – 2012 </w:t>
            </w:r>
            <w:r>
              <w:rPr>
                <w:rFonts w:eastAsia="Times New Roman" w:cs="Adobe Arabic"/>
                <w:noProof/>
                <w:szCs w:val="18"/>
                <w:lang w:val="en-PH" w:eastAsia="nl-NL"/>
              </w:rPr>
              <w:t xml:space="preserve"> </w:t>
            </w:r>
            <w:r w:rsidRPr="00112223">
              <w:rPr>
                <w:rFonts w:eastAsia="Times New Roman" w:cs="Adobe Arabic"/>
                <w:b/>
                <w:iCs/>
                <w:noProof/>
                <w:szCs w:val="18"/>
                <w:lang w:val="en-PH" w:eastAsia="nl-NL"/>
              </w:rPr>
              <w:t>Research Manager</w:t>
            </w:r>
            <w:r w:rsidRPr="00112223">
              <w:rPr>
                <w:rFonts w:eastAsia="Times New Roman" w:cs="Adobe Arabic"/>
                <w:iCs/>
                <w:noProof/>
                <w:szCs w:val="18"/>
                <w:lang w:val="en-PH" w:eastAsia="nl-NL"/>
              </w:rPr>
              <w:t xml:space="preserve"> (Mabuwaya Foundation, Inc.)</w:t>
            </w:r>
            <w:r w:rsidRPr="00112223">
              <w:rPr>
                <w:rFonts w:eastAsia="Times New Roman" w:cs="Adobe Arabic"/>
                <w:i/>
                <w:noProof/>
                <w:szCs w:val="18"/>
                <w:lang w:val="en-PH" w:eastAsia="nl-NL"/>
              </w:rPr>
              <w:t xml:space="preserve"> </w:t>
            </w:r>
            <w:r w:rsidRPr="00112223">
              <w:rPr>
                <w:rFonts w:eastAsia="Times New Roman" w:cs="Adobe Arabic"/>
                <w:noProof/>
                <w:szCs w:val="18"/>
                <w:lang w:val="en-PH" w:eastAsia="nl-NL"/>
              </w:rPr>
              <w:t>In charge of all research activities, supervisor of community members, (inter)national students and colleagues in research projects. Several articles (co)authored in peer-reviewed magazines. Besides research, education projects, conservation actions, office and website maintenance, reporting and fundraising, and many more daily tasks were performed.</w:t>
            </w:r>
          </w:p>
          <w:p w14:paraId="6CEB29B8" w14:textId="77777777" w:rsidR="00080640" w:rsidRPr="00112223" w:rsidRDefault="00080640" w:rsidP="00080640"/>
          <w:p w14:paraId="526DFC96" w14:textId="34DB9D19" w:rsidR="00B267EF" w:rsidRDefault="00112223" w:rsidP="00112223">
            <w:pPr>
              <w:pBdr>
                <w:bottom w:val="single" w:sz="6" w:space="1" w:color="548AB7" w:themeColor="accent1" w:themeShade="BF"/>
              </w:pBdr>
              <w:spacing w:before="240" w:after="120"/>
              <w:rPr>
                <w:i/>
                <w:iCs/>
                <w:sz w:val="16"/>
                <w:szCs w:val="20"/>
              </w:rPr>
            </w:pPr>
            <w:r w:rsidRPr="00112223">
              <w:rPr>
                <w:rFonts w:asciiTheme="majorHAnsi" w:eastAsiaTheme="majorEastAsia" w:hAnsiTheme="majorHAnsi" w:cstheme="majorBidi"/>
                <w:b/>
                <w:bCs/>
                <w:caps/>
                <w:sz w:val="22"/>
                <w:szCs w:val="26"/>
              </w:rPr>
              <w:t>Publications</w:t>
            </w:r>
          </w:p>
          <w:p w14:paraId="7D221A4E" w14:textId="77777777" w:rsidR="00112223" w:rsidRPr="00E61431" w:rsidRDefault="00112223" w:rsidP="00112223">
            <w:pPr>
              <w:pStyle w:val="NoSpacing"/>
              <w:tabs>
                <w:tab w:val="left" w:pos="270"/>
                <w:tab w:val="left" w:pos="1890"/>
              </w:tabs>
              <w:ind w:left="180" w:hanging="180"/>
              <w:jc w:val="both"/>
              <w:rPr>
                <w:rFonts w:asciiTheme="minorHAnsi" w:hAnsiTheme="minorHAnsi" w:cs="Adobe Arabic"/>
                <w:noProof/>
                <w:sz w:val="18"/>
                <w:szCs w:val="18"/>
                <w:lang w:val="en-PH" w:eastAsia="nl-NL"/>
              </w:rPr>
            </w:pPr>
            <w:r w:rsidRPr="00E61431">
              <w:rPr>
                <w:rFonts w:asciiTheme="minorHAnsi" w:hAnsiTheme="minorHAnsi" w:cs="Adobe Arabic"/>
                <w:b/>
                <w:noProof/>
                <w:sz w:val="18"/>
                <w:szCs w:val="18"/>
                <w:lang w:val="en-PH" w:eastAsia="nl-NL"/>
              </w:rPr>
              <w:t>Wilhelmus A.C. van de Ven</w:t>
            </w:r>
            <w:r w:rsidRPr="00E61431">
              <w:rPr>
                <w:rFonts w:asciiTheme="minorHAnsi" w:hAnsiTheme="minorHAnsi" w:cs="Adobe Arabic"/>
                <w:noProof/>
                <w:sz w:val="18"/>
                <w:szCs w:val="18"/>
                <w:lang w:val="en-PH" w:eastAsia="nl-NL"/>
              </w:rPr>
              <w:t>, Richard C. Muallil &amp; Nikki Dyanne C. Realubit (</w:t>
            </w:r>
            <w:r>
              <w:rPr>
                <w:rFonts w:asciiTheme="minorHAnsi" w:hAnsiTheme="minorHAnsi" w:cs="Adobe Arabic"/>
                <w:noProof/>
                <w:sz w:val="18"/>
                <w:szCs w:val="18"/>
                <w:lang w:val="en-PH" w:eastAsia="nl-NL"/>
              </w:rPr>
              <w:t>2019</w:t>
            </w:r>
            <w:r w:rsidRPr="00E61431">
              <w:rPr>
                <w:rFonts w:asciiTheme="minorHAnsi" w:hAnsiTheme="minorHAnsi" w:cs="Adobe Arabic"/>
                <w:noProof/>
                <w:sz w:val="18"/>
                <w:szCs w:val="18"/>
                <w:lang w:val="en-PH" w:eastAsia="nl-NL"/>
              </w:rPr>
              <w:t xml:space="preserve">) Living on the edge: current status of rare Sulu endemic avifauna. </w:t>
            </w:r>
            <w:r w:rsidRPr="00D75F73">
              <w:rPr>
                <w:rFonts w:asciiTheme="minorHAnsi" w:hAnsiTheme="minorHAnsi" w:cs="Adobe Arabic"/>
                <w:noProof/>
                <w:sz w:val="18"/>
                <w:szCs w:val="18"/>
                <w:lang w:val="en-PH" w:eastAsia="nl-NL"/>
              </w:rPr>
              <w:t>Journal of Environmental Science and Management 1:1-7</w:t>
            </w:r>
          </w:p>
          <w:p w14:paraId="6A52BF23" w14:textId="4C137BC9" w:rsidR="00E61431" w:rsidRPr="0010312F" w:rsidRDefault="0010312F" w:rsidP="0010312F">
            <w:pPr>
              <w:pStyle w:val="Heading2"/>
              <w:pBdr>
                <w:bottom w:val="none" w:sz="0" w:space="0" w:color="auto"/>
              </w:pBdr>
              <w:jc w:val="right"/>
              <w:rPr>
                <w:b w:val="0"/>
                <w:bCs w:val="0"/>
                <w:i/>
                <w:iCs/>
                <w:color w:val="FFFFFF" w:themeColor="background1"/>
                <w:sz w:val="16"/>
                <w:szCs w:val="16"/>
              </w:rPr>
            </w:pPr>
            <w:r w:rsidRPr="0010312F">
              <w:rPr>
                <w:b w:val="0"/>
                <w:bCs w:val="0"/>
                <w:i/>
                <w:iCs/>
                <w:caps w:val="0"/>
                <w:sz w:val="16"/>
                <w:szCs w:val="16"/>
              </w:rPr>
              <w:t>continued on next page</w:t>
            </w:r>
          </w:p>
        </w:tc>
      </w:tr>
    </w:tbl>
    <w:p w14:paraId="60AA11D6" w14:textId="77777777" w:rsidR="00E61431" w:rsidRDefault="00E61431" w:rsidP="000C45FF">
      <w:pPr>
        <w:tabs>
          <w:tab w:val="left" w:pos="990"/>
        </w:tabs>
        <w:sectPr w:rsidR="00E61431" w:rsidSect="0010312F">
          <w:headerReference w:type="default" r:id="rId12"/>
          <w:footerReference w:type="default" r:id="rId13"/>
          <w:pgSz w:w="12240" w:h="15840"/>
          <w:pgMar w:top="720" w:right="720" w:bottom="720" w:left="720" w:header="720" w:footer="6" w:gutter="0"/>
          <w:cols w:space="720"/>
          <w:docGrid w:linePitch="360"/>
        </w:sectPr>
      </w:pPr>
    </w:p>
    <w:p w14:paraId="1A93113E" w14:textId="0CC42FAD" w:rsidR="00E61431" w:rsidRDefault="00D75F73" w:rsidP="00E61431">
      <w:pPr>
        <w:pStyle w:val="Heading2"/>
        <w:rPr>
          <w:rFonts w:ascii="Calibri" w:eastAsia="Calibri" w:hAnsi="Calibri" w:cs="Times New Roman"/>
          <w:szCs w:val="22"/>
        </w:rPr>
      </w:pPr>
      <w:r w:rsidRPr="00D75F73">
        <w:rPr>
          <w:rFonts w:asciiTheme="minorHAnsi" w:hAnsiTheme="minorHAnsi" w:cs="Adobe Arabic"/>
          <w:b w:val="0"/>
          <w:noProof/>
          <w:sz w:val="18"/>
          <w:szCs w:val="18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7B592A" wp14:editId="62FA5AA4">
                <wp:simplePos x="0" y="0"/>
                <wp:positionH relativeFrom="column">
                  <wp:posOffset>-2933700</wp:posOffset>
                </wp:positionH>
                <wp:positionV relativeFrom="paragraph">
                  <wp:posOffset>0</wp:posOffset>
                </wp:positionV>
                <wp:extent cx="2377440" cy="8237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823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0EA9E" w14:textId="5FF8F150" w:rsidR="00D75F73" w:rsidRPr="00D75F73" w:rsidRDefault="00D75F73" w:rsidP="004C773F">
                            <w:pPr>
                              <w:spacing w:before="240" w:after="12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48AB7" w:themeColor="accent1" w:themeShade="BF"/>
                                <w:sz w:val="22"/>
                                <w:szCs w:val="24"/>
                              </w:rPr>
                            </w:pPr>
                            <w:r w:rsidRPr="00D75F73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48AB7" w:themeColor="accent1" w:themeShade="BF"/>
                                <w:sz w:val="22"/>
                                <w:szCs w:val="24"/>
                              </w:rPr>
                              <w:t>Affiliations and memberships</w:t>
                            </w:r>
                          </w:p>
                          <w:p w14:paraId="4D7C5F5F" w14:textId="2FB3A979" w:rsidR="00D75F73" w:rsidRDefault="00D75F73" w:rsidP="004C773F">
                            <w:pPr>
                              <w:ind w:left="180" w:hanging="180"/>
                            </w:pPr>
                            <w:r>
                              <w:t>Wild Bird Club of the Philippines</w:t>
                            </w:r>
                            <w:r w:rsidR="00B267EF">
                              <w:t xml:space="preserve">: </w:t>
                            </w:r>
                            <w:r w:rsidRPr="00DA05C4">
                              <w:rPr>
                                <w:b/>
                                <w:bCs/>
                              </w:rPr>
                              <w:t>Permanent board member</w:t>
                            </w:r>
                            <w:r>
                              <w:t xml:space="preserve"> (formerly </w:t>
                            </w:r>
                            <w:r w:rsidR="00DA05C4">
                              <w:t>P</w:t>
                            </w:r>
                            <w:r>
                              <w:t xml:space="preserve">resident 2016-2019) and Vice President (2015-2016). </w:t>
                            </w:r>
                            <w:r w:rsidR="00B267EF">
                              <w:t>M</w:t>
                            </w:r>
                            <w:r>
                              <w:t xml:space="preserve">ember of the </w:t>
                            </w:r>
                            <w:r w:rsidR="00DA05C4">
                              <w:t>R</w:t>
                            </w:r>
                            <w:r>
                              <w:t xml:space="preserve">ecords </w:t>
                            </w:r>
                            <w:r w:rsidR="00DA05C4">
                              <w:t>C</w:t>
                            </w:r>
                            <w:r>
                              <w:t>ommittee (2014 - now)</w:t>
                            </w:r>
                          </w:p>
                          <w:p w14:paraId="15EC1451" w14:textId="5B1BDF79" w:rsidR="00D75F73" w:rsidRDefault="00D75F73" w:rsidP="00B267EF">
                            <w:pPr>
                              <w:ind w:left="180" w:hanging="180"/>
                            </w:pPr>
                            <w:r>
                              <w:t>Biodiversity Conservation Society of the Philippines</w:t>
                            </w:r>
                            <w:r w:rsidR="00B267EF">
                              <w:t xml:space="preserve">: </w:t>
                            </w:r>
                            <w:r w:rsidRPr="00DA05C4">
                              <w:rPr>
                                <w:b/>
                                <w:bCs/>
                              </w:rPr>
                              <w:t>Board member</w:t>
                            </w:r>
                            <w:r>
                              <w:t xml:space="preserve"> (2015 - now)</w:t>
                            </w:r>
                            <w:r w:rsidR="00DA05C4">
                              <w:t xml:space="preserve">. </w:t>
                            </w:r>
                            <w:r w:rsidR="00DA05C4" w:rsidRPr="00DA05C4">
                              <w:rPr>
                                <w:b/>
                                <w:bCs/>
                              </w:rPr>
                              <w:t>Chair</w:t>
                            </w:r>
                            <w:r w:rsidR="00DA05C4">
                              <w:t xml:space="preserve"> of the Mentoring Committee (2020 – now)</w:t>
                            </w:r>
                            <w:r w:rsidR="00776906">
                              <w:t>, chair of Publications Committee (2016-2018)</w:t>
                            </w:r>
                          </w:p>
                          <w:p w14:paraId="0E1D1409" w14:textId="77777777" w:rsidR="00DA05C4" w:rsidRDefault="00DA05C4" w:rsidP="00DA05C4">
                            <w:pPr>
                              <w:ind w:left="180" w:hanging="180"/>
                            </w:pPr>
                            <w:r>
                              <w:t>IUCN Hornbill Specialist Group. Member (2018 – now)</w:t>
                            </w:r>
                          </w:p>
                          <w:p w14:paraId="54BE645D" w14:textId="77777777" w:rsidR="00DA05C4" w:rsidRDefault="00DA05C4" w:rsidP="00DA05C4">
                            <w:pPr>
                              <w:ind w:left="180" w:hanging="180"/>
                            </w:pPr>
                            <w:r>
                              <w:t>Technical Working Group to the Philippine Red List Committee. Member (2015 – now)</w:t>
                            </w:r>
                          </w:p>
                          <w:p w14:paraId="6D71026D" w14:textId="51D3DEEE" w:rsidR="00D75F73" w:rsidRDefault="00D75F73" w:rsidP="00B267EF">
                            <w:pPr>
                              <w:ind w:left="180" w:hanging="180"/>
                            </w:pPr>
                            <w:r>
                              <w:t>IUCN Crocodile Specialist Group</w:t>
                            </w:r>
                            <w:r w:rsidR="00DA05C4">
                              <w:t xml:space="preserve">. Member </w:t>
                            </w:r>
                            <w:r>
                              <w:t>(2012 – now)</w:t>
                            </w:r>
                          </w:p>
                          <w:p w14:paraId="7E609B68" w14:textId="77777777" w:rsidR="00112223" w:rsidRPr="00112223" w:rsidRDefault="00112223" w:rsidP="00112223">
                            <w:pPr>
                              <w:spacing w:before="240" w:after="12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48AB7" w:themeColor="accent1" w:themeShade="BF"/>
                                <w:sz w:val="22"/>
                                <w:szCs w:val="24"/>
                              </w:rPr>
                            </w:pPr>
                            <w:r w:rsidRPr="00112223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548AB7" w:themeColor="accent1" w:themeShade="BF"/>
                                <w:sz w:val="22"/>
                                <w:szCs w:val="24"/>
                              </w:rPr>
                              <w:t>editing work</w:t>
                            </w:r>
                          </w:p>
                          <w:p w14:paraId="5B36EF19" w14:textId="63FF4765" w:rsidR="00112223" w:rsidRPr="00E61431" w:rsidRDefault="00112223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 xml:space="preserve">Philippine Red List of </w:t>
                            </w:r>
                            <w:r w:rsidR="00DA05C4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T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 xml:space="preserve">hreatened </w:t>
                            </w:r>
                            <w:r w:rsidR="00DA05C4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F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 xml:space="preserve">auna – part 1; vertebrates </w:t>
                            </w:r>
                            <w:r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(2020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). Biodivers</w:t>
                            </w:r>
                            <w:r w:rsidR="00DA05C4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i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ty Management Bureau. (</w:t>
                            </w:r>
                            <w:r w:rsidR="00DA05C4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e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ditor, copyeditor and layout artist)</w:t>
                            </w:r>
                          </w:p>
                          <w:p w14:paraId="657F77E8" w14:textId="77777777" w:rsidR="00112223" w:rsidRDefault="00112223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Checklist of the Birds of the Philippines 2019. Wild Bird Club of the Philippines. 2019. www.birdwatch.ph (editor)</w:t>
                            </w:r>
                          </w:p>
                          <w:p w14:paraId="6627F9B6" w14:textId="77777777" w:rsidR="00112223" w:rsidRPr="00E61431" w:rsidRDefault="00112223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Checklist of the Birds of the Philippines 2018. Wild Bird Club of the Philippines. 2018. www.birdwatch.ph (editor)</w:t>
                            </w:r>
                          </w:p>
                          <w:p w14:paraId="61E1ED3F" w14:textId="128FDB6C" w:rsidR="004C773F" w:rsidRPr="00E61431" w:rsidRDefault="004C773F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Souvenir Program for the 12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vertAlign w:val="superscript"/>
                                <w:lang w:val="en-PH" w:eastAsia="nl-NL"/>
                              </w:rPr>
                              <w:t>th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 xml:space="preserve"> Philippine Bird Festival 2018: Caring for birds, celebrating our blessings (</w:t>
                            </w:r>
                            <w:r w:rsidR="00DA05C4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e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ditor, copyeditor and layout artist)</w:t>
                            </w:r>
                          </w:p>
                          <w:p w14:paraId="33576A9F" w14:textId="77777777" w:rsidR="004C773F" w:rsidRPr="00E61431" w:rsidRDefault="004C773F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Journal of Natural History – National Museum of the Philippines 2017 (guest editor)</w:t>
                            </w:r>
                          </w:p>
                          <w:p w14:paraId="3BA21C58" w14:textId="3253B8D4" w:rsidR="004C773F" w:rsidRPr="00E61431" w:rsidRDefault="004C773F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Sylvatrop 201</w:t>
                            </w:r>
                            <w:r w:rsidR="00776906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6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 xml:space="preserve"> (reviewer and editorial board)</w:t>
                            </w:r>
                          </w:p>
                          <w:p w14:paraId="552639DA" w14:textId="77777777" w:rsidR="004C773F" w:rsidRPr="00E61431" w:rsidRDefault="004C773F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>Souvenir Program for the 11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vertAlign w:val="superscript"/>
                                <w:lang w:val="en-PH" w:eastAsia="nl-NL"/>
                              </w:rPr>
                              <w:t>th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 xml:space="preserve"> Philippine Bird Festival 2016: Our common challenge, protect our wildlife (Editor, copyeditor and layout artist)</w:t>
                            </w:r>
                          </w:p>
                          <w:p w14:paraId="368650E3" w14:textId="77777777" w:rsidR="004C773F" w:rsidRPr="00E61431" w:rsidRDefault="004C773F" w:rsidP="00DA05C4">
                            <w:pPr>
                              <w:pStyle w:val="NoSpacing"/>
                              <w:tabs>
                                <w:tab w:val="left" w:pos="270"/>
                                <w:tab w:val="left" w:pos="1890"/>
                              </w:tabs>
                              <w:ind w:left="180" w:hanging="180"/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US" w:eastAsia="nl-NL"/>
                              </w:rPr>
                            </w:pP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US" w:eastAsia="nl-NL"/>
                              </w:rPr>
                              <w:t>Proceedings of the 6th International Hornbill Conference. Malayan Nature Journal 67-2. 2015</w:t>
                            </w:r>
                            <w:r w:rsidRPr="00E61431">
                              <w:rPr>
                                <w:rFonts w:asciiTheme="minorHAnsi" w:hAnsiTheme="minorHAnsi" w:cs="Adobe Arabic"/>
                                <w:noProof/>
                                <w:sz w:val="18"/>
                                <w:szCs w:val="18"/>
                                <w:lang w:val="en-PH" w:eastAsia="nl-NL"/>
                              </w:rPr>
                              <w:t xml:space="preserve"> (editor)</w:t>
                            </w:r>
                          </w:p>
                          <w:p w14:paraId="588EEE80" w14:textId="77777777" w:rsidR="00112223" w:rsidRDefault="00112223" w:rsidP="00B267EF">
                            <w:pPr>
                              <w:ind w:left="180" w:hanging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B59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1pt;margin-top:0;width:187.2pt;height:648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" filled="f" stroked="f">
                <v:textbox>
                  <w:txbxContent>
                    <w:p w14:paraId="4140EA9E" w14:textId="5FF8F150" w:rsidR="00D75F73" w:rsidRPr="00D75F73" w:rsidRDefault="00D75F73" w:rsidP="004C773F">
                      <w:pPr>
                        <w:spacing w:before="240" w:after="12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548AB7" w:themeColor="accent1" w:themeShade="BF"/>
                          <w:sz w:val="22"/>
                          <w:szCs w:val="24"/>
                        </w:rPr>
                      </w:pPr>
                      <w:r w:rsidRPr="00D75F73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548AB7" w:themeColor="accent1" w:themeShade="BF"/>
                          <w:sz w:val="22"/>
                          <w:szCs w:val="24"/>
                        </w:rPr>
                        <w:t>Affiliations and memberships</w:t>
                      </w:r>
                    </w:p>
                    <w:p w14:paraId="4D7C5F5F" w14:textId="2FB3A979" w:rsidR="00D75F73" w:rsidRDefault="00D75F73" w:rsidP="004C773F">
                      <w:pPr>
                        <w:ind w:left="180" w:hanging="180"/>
                      </w:pPr>
                      <w:r>
                        <w:t>Wild Bird Club of the Philippines</w:t>
                      </w:r>
                      <w:r w:rsidR="00B267EF">
                        <w:t xml:space="preserve">: </w:t>
                      </w:r>
                      <w:r w:rsidRPr="00DA05C4">
                        <w:rPr>
                          <w:b/>
                          <w:bCs/>
                        </w:rPr>
                        <w:t>Permanent board member</w:t>
                      </w:r>
                      <w:r>
                        <w:t xml:space="preserve"> (formerly </w:t>
                      </w:r>
                      <w:r w:rsidR="00DA05C4">
                        <w:t>P</w:t>
                      </w:r>
                      <w:r>
                        <w:t xml:space="preserve">resident 2016-2019) and Vice President (2015-2016). </w:t>
                      </w:r>
                      <w:r w:rsidR="00B267EF">
                        <w:t>M</w:t>
                      </w:r>
                      <w:r>
                        <w:t xml:space="preserve">ember of the </w:t>
                      </w:r>
                      <w:r w:rsidR="00DA05C4">
                        <w:t>R</w:t>
                      </w:r>
                      <w:r>
                        <w:t xml:space="preserve">ecords </w:t>
                      </w:r>
                      <w:r w:rsidR="00DA05C4">
                        <w:t>C</w:t>
                      </w:r>
                      <w:r>
                        <w:t>ommittee (2014 - now)</w:t>
                      </w:r>
                    </w:p>
                    <w:p w14:paraId="15EC1451" w14:textId="5B1BDF79" w:rsidR="00D75F73" w:rsidRDefault="00D75F73" w:rsidP="00B267EF">
                      <w:pPr>
                        <w:ind w:left="180" w:hanging="180"/>
                      </w:pPr>
                      <w:r>
                        <w:t>Biodiversity Conservation Society of the Philippines</w:t>
                      </w:r>
                      <w:r w:rsidR="00B267EF">
                        <w:t xml:space="preserve">: </w:t>
                      </w:r>
                      <w:r w:rsidRPr="00DA05C4">
                        <w:rPr>
                          <w:b/>
                          <w:bCs/>
                        </w:rPr>
                        <w:t>Board member</w:t>
                      </w:r>
                      <w:r>
                        <w:t xml:space="preserve"> (2015 - now)</w:t>
                      </w:r>
                      <w:r w:rsidR="00DA05C4">
                        <w:t xml:space="preserve">. </w:t>
                      </w:r>
                      <w:r w:rsidR="00DA05C4" w:rsidRPr="00DA05C4">
                        <w:rPr>
                          <w:b/>
                          <w:bCs/>
                        </w:rPr>
                        <w:t>Chair</w:t>
                      </w:r>
                      <w:r w:rsidR="00DA05C4">
                        <w:t xml:space="preserve"> of the Mentoring Committee (2020 – now)</w:t>
                      </w:r>
                      <w:r w:rsidR="00776906">
                        <w:t>, chair of Publications Committee (2016-2018)</w:t>
                      </w:r>
                    </w:p>
                    <w:p w14:paraId="0E1D1409" w14:textId="77777777" w:rsidR="00DA05C4" w:rsidRDefault="00DA05C4" w:rsidP="00DA05C4">
                      <w:pPr>
                        <w:ind w:left="180" w:hanging="180"/>
                      </w:pPr>
                      <w:r>
                        <w:t>IUCN Hornbill Specialist Group. Member (2018 – now)</w:t>
                      </w:r>
                    </w:p>
                    <w:p w14:paraId="54BE645D" w14:textId="77777777" w:rsidR="00DA05C4" w:rsidRDefault="00DA05C4" w:rsidP="00DA05C4">
                      <w:pPr>
                        <w:ind w:left="180" w:hanging="180"/>
                      </w:pPr>
                      <w:r>
                        <w:t>Technical Working Group to the Philippine Red List Committee. Member (2015 – now)</w:t>
                      </w:r>
                    </w:p>
                    <w:p w14:paraId="6D71026D" w14:textId="51D3DEEE" w:rsidR="00D75F73" w:rsidRDefault="00D75F73" w:rsidP="00B267EF">
                      <w:pPr>
                        <w:ind w:left="180" w:hanging="180"/>
                      </w:pPr>
                      <w:r>
                        <w:t>IUCN Crocodile Specialist Group</w:t>
                      </w:r>
                      <w:r w:rsidR="00DA05C4">
                        <w:t xml:space="preserve">. Member </w:t>
                      </w:r>
                      <w:r>
                        <w:t>(2012 – now)</w:t>
                      </w:r>
                    </w:p>
                    <w:p w14:paraId="7E609B68" w14:textId="77777777" w:rsidR="00112223" w:rsidRPr="00112223" w:rsidRDefault="00112223" w:rsidP="00112223">
                      <w:pPr>
                        <w:spacing w:before="240" w:after="12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548AB7" w:themeColor="accent1" w:themeShade="BF"/>
                          <w:sz w:val="22"/>
                          <w:szCs w:val="24"/>
                        </w:rPr>
                      </w:pPr>
                      <w:r w:rsidRPr="00112223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548AB7" w:themeColor="accent1" w:themeShade="BF"/>
                          <w:sz w:val="22"/>
                          <w:szCs w:val="24"/>
                        </w:rPr>
                        <w:t>editing work</w:t>
                      </w:r>
                    </w:p>
                    <w:p w14:paraId="5B36EF19" w14:textId="63FF4765" w:rsidR="00112223" w:rsidRPr="00E61431" w:rsidRDefault="00112223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 xml:space="preserve">Philippine Red List of </w:t>
                      </w:r>
                      <w:r w:rsidR="00DA05C4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T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 xml:space="preserve">hreatened </w:t>
                      </w:r>
                      <w:r w:rsidR="00DA05C4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F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 xml:space="preserve">auna – part 1; vertebrates </w:t>
                      </w:r>
                      <w:r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(2020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). Biodivers</w:t>
                      </w:r>
                      <w:r w:rsidR="00DA05C4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i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ty Management Bureau. (</w:t>
                      </w:r>
                      <w:r w:rsidR="00DA05C4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e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ditor, copyeditor and layout artist)</w:t>
                      </w:r>
                    </w:p>
                    <w:p w14:paraId="657F77E8" w14:textId="77777777" w:rsidR="00112223" w:rsidRDefault="00112223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Checklist of the Birds of the Philippines 2019. Wild Bird Club of the Philippines. 2019. www.birdwatch.ph (editor)</w:t>
                      </w:r>
                    </w:p>
                    <w:p w14:paraId="6627F9B6" w14:textId="77777777" w:rsidR="00112223" w:rsidRPr="00E61431" w:rsidRDefault="00112223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Checklist of the Birds of the Philippines 2018. Wild Bird Club of the Philippines. 2018. www.birdwatch.ph (editor)</w:t>
                      </w:r>
                    </w:p>
                    <w:p w14:paraId="61E1ED3F" w14:textId="128FDB6C" w:rsidR="004C773F" w:rsidRPr="00E61431" w:rsidRDefault="004C773F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Souvenir Program for the 12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vertAlign w:val="superscript"/>
                          <w:lang w:val="en-PH" w:eastAsia="nl-NL"/>
                        </w:rPr>
                        <w:t>th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 xml:space="preserve"> Philippine Bird Festival 2018: Caring for birds, celebrating our blessings (</w:t>
                      </w:r>
                      <w:r w:rsidR="00DA05C4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e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ditor, copyeditor and layout artist)</w:t>
                      </w:r>
                    </w:p>
                    <w:p w14:paraId="33576A9F" w14:textId="77777777" w:rsidR="004C773F" w:rsidRPr="00E61431" w:rsidRDefault="004C773F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Journal of Natural History – National Museum of the Philippines 2017 (guest editor)</w:t>
                      </w:r>
                    </w:p>
                    <w:p w14:paraId="3BA21C58" w14:textId="3253B8D4" w:rsidR="004C773F" w:rsidRPr="00E61431" w:rsidRDefault="004C773F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Sylvatrop 201</w:t>
                      </w:r>
                      <w:r w:rsidR="00776906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6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 xml:space="preserve"> (reviewer and editorial board)</w:t>
                      </w:r>
                    </w:p>
                    <w:p w14:paraId="552639DA" w14:textId="77777777" w:rsidR="004C773F" w:rsidRPr="00E61431" w:rsidRDefault="004C773F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>Souvenir Program for the 11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vertAlign w:val="superscript"/>
                          <w:lang w:val="en-PH" w:eastAsia="nl-NL"/>
                        </w:rPr>
                        <w:t>th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 xml:space="preserve"> Philippine Bird Festival 2016: Our common challenge, protect our wildlife (Editor, copyeditor and layout artist)</w:t>
                      </w:r>
                    </w:p>
                    <w:p w14:paraId="368650E3" w14:textId="77777777" w:rsidR="004C773F" w:rsidRPr="00E61431" w:rsidRDefault="004C773F" w:rsidP="00DA05C4">
                      <w:pPr>
                        <w:pStyle w:val="NoSpacing"/>
                        <w:tabs>
                          <w:tab w:val="left" w:pos="270"/>
                          <w:tab w:val="left" w:pos="1890"/>
                        </w:tabs>
                        <w:ind w:left="180" w:hanging="180"/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US" w:eastAsia="nl-NL"/>
                        </w:rPr>
                      </w:pP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US" w:eastAsia="nl-NL"/>
                        </w:rPr>
                        <w:t>Proceedings of the 6th International Hornbill Conference. Malayan Nature Journal 67-2. 2015</w:t>
                      </w:r>
                      <w:r w:rsidRPr="00E61431">
                        <w:rPr>
                          <w:rFonts w:asciiTheme="minorHAnsi" w:hAnsiTheme="minorHAnsi" w:cs="Adobe Arabic"/>
                          <w:noProof/>
                          <w:sz w:val="18"/>
                          <w:szCs w:val="18"/>
                          <w:lang w:val="en-PH" w:eastAsia="nl-NL"/>
                        </w:rPr>
                        <w:t xml:space="preserve"> (editor)</w:t>
                      </w:r>
                    </w:p>
                    <w:p w14:paraId="588EEE80" w14:textId="77777777" w:rsidR="00112223" w:rsidRDefault="00112223" w:rsidP="00B267EF">
                      <w:pPr>
                        <w:ind w:left="180" w:hanging="18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1431">
        <w:t>Publications continued</w:t>
      </w:r>
    </w:p>
    <w:p w14:paraId="10A3A7C3" w14:textId="77777777" w:rsidR="00080640" w:rsidRPr="00E61431" w:rsidRDefault="00080640" w:rsidP="00776906">
      <w:pPr>
        <w:pStyle w:val="NoSpacing"/>
        <w:tabs>
          <w:tab w:val="left" w:pos="270"/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val="en-PH" w:eastAsia="nl-NL"/>
        </w:rPr>
      </w:pP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 xml:space="preserve">Juan Carlos T. Gonzalez, Cynthia Adeline A. Layusa, Leticia E. Afuang, Mariano Roy M. Duya, Lawrence R. Heaney, Danilo S. Balete, Don Geoff E. Tabaranza, Carmela P. Espanola, </w:t>
      </w:r>
      <w:r w:rsidRPr="00E61431">
        <w:rPr>
          <w:rFonts w:asciiTheme="minorHAnsi" w:hAnsiTheme="minorHAnsi" w:cs="Adobe Arabic"/>
          <w:b/>
          <w:noProof/>
          <w:sz w:val="18"/>
          <w:szCs w:val="18"/>
          <w:lang w:val="en-PH" w:eastAsia="nl-NL"/>
        </w:rPr>
        <w:t>Willem A.C. van de Ven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 xml:space="preserve">, Arvin C. Diesmos, Rubie M. Causaren, Mae Lowe L. Diesmos, Ronaldo T. Lagat, Nikki Dyanne C. Realubit, Emerson Y. Sy, Ireneo L. Lit, Jr., Jeremy C.B. Naredo, Emilia A. Lastica-Ternura, Simplicia A. Pasicolan, Anson M. Tagtag, Josefina L. De Leon, Theresa Mundita S. Lim &amp; Perry S. Ong (2018): Review and update of the 2004 National List of Threatened Terrestrial Fauna of the Philippines.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PH" w:eastAsia="nl-NL"/>
        </w:rPr>
        <w:t>Sylvatrop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 xml:space="preserve">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PH" w:eastAsia="nl-NL"/>
        </w:rPr>
        <w:t>28 (1): 73-144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 xml:space="preserve">   </w:t>
      </w:r>
    </w:p>
    <w:p w14:paraId="04F847B3" w14:textId="01B574A6" w:rsidR="00E61431" w:rsidRPr="00E61431" w:rsidRDefault="00E61431" w:rsidP="00776906">
      <w:pPr>
        <w:pStyle w:val="NoSpacing"/>
        <w:tabs>
          <w:tab w:val="left" w:pos="270"/>
          <w:tab w:val="left" w:pos="1080"/>
          <w:tab w:val="left" w:pos="1890"/>
        </w:tabs>
        <w:ind w:left="180" w:hanging="180"/>
        <w:rPr>
          <w:rFonts w:asciiTheme="minorHAnsi" w:hAnsiTheme="minorHAnsi" w:cs="Adobe Arabic"/>
          <w:b/>
          <w:noProof/>
          <w:sz w:val="18"/>
          <w:szCs w:val="18"/>
          <w:lang w:val="en-PH" w:eastAsia="nl-NL"/>
        </w:rPr>
      </w:pPr>
      <w:r w:rsidRPr="00E61431">
        <w:rPr>
          <w:rFonts w:asciiTheme="minorHAnsi" w:hAnsiTheme="minorHAnsi" w:cs="Adobe Arabic"/>
          <w:b/>
          <w:noProof/>
          <w:sz w:val="18"/>
          <w:szCs w:val="18"/>
          <w:lang w:val="en-PH" w:eastAsia="nl-NL"/>
        </w:rPr>
        <w:t>Willem van de Ven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 xml:space="preserve">, Sammy Telan, Edmund Jose, Frederike Lindeyer, Nicholas Tubbs, Jan de Jonge, Dominic Rodriguez, Marites Balbas, Jessie Guerrero, Merlijn van Weerd, Jan van der Ploeg, and Hans de Iongh (2017): Movement and home ranges of Philippine crocodiles in San Mariano, Isabela.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PH" w:eastAsia="nl-NL"/>
        </w:rPr>
        <w:t>Philippine Journal of Natural History 2 (1)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>. National Museum of the Philippines.</w:t>
      </w:r>
    </w:p>
    <w:p w14:paraId="43E3485D" w14:textId="70FBF3C8" w:rsidR="00E61431" w:rsidRPr="00E61431" w:rsidRDefault="00E61431" w:rsidP="00776906">
      <w:pPr>
        <w:pStyle w:val="NoSpacing"/>
        <w:tabs>
          <w:tab w:val="left" w:pos="270"/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val="en-PH" w:eastAsia="nl-NL"/>
        </w:rPr>
      </w:pPr>
      <w:r w:rsidRPr="00E61431">
        <w:rPr>
          <w:rFonts w:asciiTheme="minorHAnsi" w:hAnsiTheme="minorHAnsi" w:cs="Adobe Arabic"/>
          <w:b/>
          <w:noProof/>
          <w:sz w:val="18"/>
          <w:szCs w:val="18"/>
          <w:lang w:eastAsia="nl-NL"/>
        </w:rPr>
        <w:t>Willem van de Ven</w:t>
      </w:r>
      <w:r w:rsidRPr="00E61431">
        <w:rPr>
          <w:rFonts w:asciiTheme="minorHAnsi" w:hAnsiTheme="minorHAnsi" w:cs="Adobe Arabic"/>
          <w:noProof/>
          <w:sz w:val="18"/>
          <w:szCs w:val="18"/>
          <w:lang w:eastAsia="nl-NL"/>
        </w:rPr>
        <w:t xml:space="preserve"> (2016): The Batanes Pit Viper. 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>The Ivatan. PENRO Batanes</w:t>
      </w:r>
    </w:p>
    <w:p w14:paraId="015BE351" w14:textId="77777777" w:rsidR="00E61431" w:rsidRPr="00E61431" w:rsidRDefault="00E61431" w:rsidP="00776906">
      <w:pPr>
        <w:pStyle w:val="NoSpacing"/>
        <w:tabs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val="en-US" w:eastAsia="nl-NL"/>
        </w:rPr>
      </w:pP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Groffen, J., Parmentier, H.K., </w:t>
      </w:r>
      <w:r w:rsidRPr="00E61431">
        <w:rPr>
          <w:rFonts w:asciiTheme="minorHAnsi" w:hAnsiTheme="minorHAnsi" w:cs="Adobe Arabic"/>
          <w:b/>
          <w:noProof/>
          <w:sz w:val="18"/>
          <w:szCs w:val="18"/>
          <w:lang w:val="en-US" w:eastAsia="nl-NL"/>
        </w:rPr>
        <w:t>van de Ven, W.A.C</w:t>
      </w: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. &amp; van Weerd, M. (2013): Effects of different rearing strategies and ages on levels of natural antibodies in saliva of the Philippine Crocodile. Asian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US" w:eastAsia="nl-NL"/>
        </w:rPr>
        <w:t>Herpetological Resarch</w:t>
      </w: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US" w:eastAsia="nl-NL"/>
        </w:rPr>
        <w:t>4 (1): 22-27</w:t>
      </w:r>
    </w:p>
    <w:p w14:paraId="3D2C5180" w14:textId="77777777" w:rsidR="00E61431" w:rsidRPr="00E61431" w:rsidRDefault="00E61431" w:rsidP="00776906">
      <w:pPr>
        <w:pStyle w:val="NoSpacing"/>
        <w:tabs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val="en-US" w:eastAsia="nl-NL"/>
        </w:rPr>
      </w:pP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Jan van der Ploeg, Femke Koopmans, Myrna CauilanCureg, Dominic Rodriguez, </w:t>
      </w:r>
      <w:r w:rsidRPr="00E61431">
        <w:rPr>
          <w:rFonts w:asciiTheme="minorHAnsi" w:hAnsiTheme="minorHAnsi" w:cs="Adobe Arabic"/>
          <w:b/>
          <w:noProof/>
          <w:sz w:val="18"/>
          <w:szCs w:val="18"/>
          <w:lang w:val="en-US" w:eastAsia="nl-NL"/>
        </w:rPr>
        <w:t>Willem van de Ven</w:t>
      </w: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, Marites Balbas, Robert Araño and Merlijn van Weerd (2012): Philippine Crocodile attacks on humans in the Northern Sierra Madre.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US" w:eastAsia="nl-NL"/>
        </w:rPr>
        <w:t>Crocodile Specialist Group Newsletter 31-2</w:t>
      </w:r>
    </w:p>
    <w:p w14:paraId="683F6262" w14:textId="77777777" w:rsidR="00E61431" w:rsidRPr="00E61431" w:rsidRDefault="00E61431" w:rsidP="00776906">
      <w:pPr>
        <w:pStyle w:val="NoSpacing"/>
        <w:tabs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val="en-PH" w:eastAsia="nl-NL"/>
        </w:rPr>
      </w:pP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Koopmans, F., van Weerd, M., Rodriguez, D., Heitkönig, I., </w:t>
      </w:r>
      <w:r w:rsidRPr="00E61431">
        <w:rPr>
          <w:rFonts w:asciiTheme="minorHAnsi" w:hAnsiTheme="minorHAnsi" w:cs="Adobe Arabic"/>
          <w:b/>
          <w:noProof/>
          <w:sz w:val="18"/>
          <w:szCs w:val="18"/>
          <w:lang w:val="en-US" w:eastAsia="nl-NL"/>
        </w:rPr>
        <w:t>van de Ven, W</w:t>
      </w: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., Gatan Balbas, M., Macadangdang, A. and van der Ploeg, J. (2012): Philippine Crocodile attacks on livestock: implications for conservation. Pp 221-227 in Crocodiles.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US" w:eastAsia="nl-NL"/>
        </w:rPr>
        <w:t>Proceedings of the 21st Working Meeting of the IUCN-SSC Crocodile Specialist Group</w:t>
      </w: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. 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>IUCN: Gland, Switzerland</w:t>
      </w:r>
    </w:p>
    <w:p w14:paraId="62AE2876" w14:textId="77777777" w:rsidR="00E61431" w:rsidRPr="00E61431" w:rsidRDefault="00E61431" w:rsidP="00776906">
      <w:pPr>
        <w:pStyle w:val="NoSpacing"/>
        <w:tabs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eastAsia="nl-NL"/>
        </w:rPr>
      </w:pP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Rodriguez, D., Van Weerd, M., Van der Ploeg, J., </w:t>
      </w:r>
      <w:r w:rsidRPr="00E61431">
        <w:rPr>
          <w:rFonts w:asciiTheme="minorHAnsi" w:hAnsiTheme="minorHAnsi" w:cs="Adobe Arabic"/>
          <w:b/>
          <w:noProof/>
          <w:sz w:val="18"/>
          <w:szCs w:val="18"/>
          <w:lang w:val="en-US" w:eastAsia="nl-NL"/>
        </w:rPr>
        <w:t>Van de Ven, W</w:t>
      </w: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., Telan, S., Balbas, M. and Guerrero, J. (2012): People’s attitudes towards the reintroduction of the Philippine Crocodile in Dicatian Lake. Pp 105-110 in Crocodiles.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US" w:eastAsia="nl-NL"/>
        </w:rPr>
        <w:t>Proceedings of the 21st Working Meeting of the IUCN-SSC Crocodile Specialist Group</w:t>
      </w:r>
      <w:r w:rsidRPr="00E61431">
        <w:rPr>
          <w:rFonts w:asciiTheme="minorHAnsi" w:hAnsiTheme="minorHAnsi" w:cs="Adobe Arabic"/>
          <w:noProof/>
          <w:sz w:val="18"/>
          <w:szCs w:val="18"/>
          <w:lang w:val="en-US" w:eastAsia="nl-NL"/>
        </w:rPr>
        <w:t xml:space="preserve">. </w:t>
      </w:r>
      <w:r w:rsidRPr="00E61431">
        <w:rPr>
          <w:rFonts w:asciiTheme="minorHAnsi" w:hAnsiTheme="minorHAnsi" w:cs="Adobe Arabic"/>
          <w:noProof/>
          <w:sz w:val="18"/>
          <w:szCs w:val="18"/>
          <w:lang w:eastAsia="nl-NL"/>
        </w:rPr>
        <w:t>IUCN: Gland, Switzerland</w:t>
      </w:r>
    </w:p>
    <w:p w14:paraId="4E530F0F" w14:textId="77777777" w:rsidR="00E61431" w:rsidRPr="00E61431" w:rsidRDefault="00E61431" w:rsidP="00776906">
      <w:pPr>
        <w:pStyle w:val="NoSpacing"/>
        <w:tabs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eastAsia="nl-NL"/>
        </w:rPr>
      </w:pPr>
      <w:r w:rsidRPr="00E61431">
        <w:rPr>
          <w:rFonts w:asciiTheme="minorHAnsi" w:hAnsiTheme="minorHAnsi" w:cs="Adobe Arabic"/>
          <w:noProof/>
          <w:sz w:val="18"/>
          <w:szCs w:val="18"/>
          <w:lang w:eastAsia="nl-NL"/>
        </w:rPr>
        <w:t xml:space="preserve">Van Weerd, M., Guerrero, J., Balbas, M., Telan, S., </w:t>
      </w:r>
      <w:r w:rsidRPr="00E61431">
        <w:rPr>
          <w:rFonts w:asciiTheme="minorHAnsi" w:hAnsiTheme="minorHAnsi" w:cs="Adobe Arabic"/>
          <w:b/>
          <w:noProof/>
          <w:sz w:val="18"/>
          <w:szCs w:val="18"/>
          <w:lang w:eastAsia="nl-NL"/>
        </w:rPr>
        <w:t>van de Ven, W</w:t>
      </w:r>
      <w:r w:rsidRPr="00E61431">
        <w:rPr>
          <w:rFonts w:asciiTheme="minorHAnsi" w:hAnsiTheme="minorHAnsi" w:cs="Adobe Arabic"/>
          <w:noProof/>
          <w:sz w:val="18"/>
          <w:szCs w:val="18"/>
          <w:lang w:eastAsia="nl-NL"/>
        </w:rPr>
        <w:t xml:space="preserve">., Rodriguez, D., Masipiquena, A. &amp; van der Ploeg, J. (2010): Reintroduction of captive-bred Philippine Crocodiles.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eastAsia="nl-NL"/>
        </w:rPr>
        <w:t>Oryx 44(1) - 13</w:t>
      </w:r>
    </w:p>
    <w:p w14:paraId="63758445" w14:textId="77777777" w:rsidR="00E61431" w:rsidRPr="00E61431" w:rsidRDefault="00E61431" w:rsidP="00776906">
      <w:pPr>
        <w:pStyle w:val="NoSpacing"/>
        <w:tabs>
          <w:tab w:val="left" w:pos="1890"/>
        </w:tabs>
        <w:ind w:left="180" w:hanging="180"/>
        <w:rPr>
          <w:rFonts w:asciiTheme="minorHAnsi" w:hAnsiTheme="minorHAnsi" w:cs="Adobe Arabic"/>
          <w:noProof/>
          <w:sz w:val="18"/>
          <w:szCs w:val="18"/>
          <w:lang w:val="en-PH" w:eastAsia="nl-NL"/>
        </w:rPr>
      </w:pPr>
      <w:r w:rsidRPr="00E61431">
        <w:rPr>
          <w:rFonts w:asciiTheme="minorHAnsi" w:hAnsiTheme="minorHAnsi" w:cs="Adobe Arabic"/>
          <w:b/>
          <w:noProof/>
          <w:sz w:val="18"/>
          <w:szCs w:val="18"/>
          <w:lang w:eastAsia="nl-NL"/>
        </w:rPr>
        <w:t xml:space="preserve">Willem van de Ven, </w:t>
      </w:r>
      <w:r w:rsidRPr="00E61431">
        <w:rPr>
          <w:rFonts w:asciiTheme="minorHAnsi" w:hAnsiTheme="minorHAnsi" w:cs="Adobe Arabic"/>
          <w:noProof/>
          <w:sz w:val="18"/>
          <w:szCs w:val="18"/>
          <w:lang w:eastAsia="nl-NL"/>
        </w:rPr>
        <w:t xml:space="preserve">Marites Balbas, Dominic Rodriguez, Sammy Telan, Jessie Guerrero and Merlijn van Weerd (2012): Head-starting as a tool for crocodile conservation. 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>Oral presentation at the 21</w:t>
      </w:r>
      <w:r w:rsidRPr="00E61431">
        <w:rPr>
          <w:rFonts w:asciiTheme="minorHAnsi" w:hAnsiTheme="minorHAnsi" w:cs="Adobe Arabic"/>
          <w:noProof/>
          <w:sz w:val="18"/>
          <w:szCs w:val="18"/>
          <w:vertAlign w:val="superscript"/>
          <w:lang w:val="en-PH" w:eastAsia="nl-NL"/>
        </w:rPr>
        <w:t>st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 xml:space="preserve"> Working meeting of the Crocodile Specialist Group. Manila, Philippines, 22-25 May 2012</w:t>
      </w:r>
    </w:p>
    <w:p w14:paraId="2E603265" w14:textId="77777777" w:rsidR="00E61431" w:rsidRPr="00E61431" w:rsidRDefault="00E61431" w:rsidP="00776906">
      <w:pPr>
        <w:pStyle w:val="NoSpacing"/>
        <w:tabs>
          <w:tab w:val="left" w:pos="1890"/>
        </w:tabs>
        <w:ind w:left="180" w:hanging="180"/>
        <w:rPr>
          <w:rFonts w:asciiTheme="minorHAnsi" w:hAnsiTheme="minorHAnsi" w:cs="Adobe Arabic"/>
          <w:i/>
          <w:noProof/>
          <w:sz w:val="18"/>
          <w:szCs w:val="18"/>
          <w:lang w:val="en-US" w:eastAsia="nl-NL"/>
        </w:rPr>
      </w:pPr>
      <w:r w:rsidRPr="00E61431">
        <w:rPr>
          <w:rFonts w:asciiTheme="minorHAnsi" w:hAnsiTheme="minorHAnsi" w:cs="Adobe Arabic"/>
          <w:b/>
          <w:noProof/>
          <w:sz w:val="18"/>
          <w:szCs w:val="18"/>
          <w:lang w:val="en-PH" w:eastAsia="nl-NL"/>
        </w:rPr>
        <w:t>Van de Ven, W.A.C</w:t>
      </w:r>
      <w:r w:rsidRPr="00E61431">
        <w:rPr>
          <w:rFonts w:asciiTheme="minorHAnsi" w:hAnsiTheme="minorHAnsi" w:cs="Adobe Arabic"/>
          <w:noProof/>
          <w:sz w:val="18"/>
          <w:szCs w:val="18"/>
          <w:lang w:val="en-PH" w:eastAsia="nl-NL"/>
        </w:rPr>
        <w:t xml:space="preserve">., Guerrero, J.P., Rodriguez, D.G., Telan, S.P., Balbas, M.G., Tarun, B.A., van Weerd, M., van der Ploeg, J., Wijtten, Z., Lindeyer, F.E. &amp; de Iongh, H.H. (2009): Effectiveness of head-starting to bolster Philippine Crocodile Crocodylus mindorensis populations in San Mariano, Philippines. </w:t>
      </w:r>
      <w:r w:rsidRPr="00E61431">
        <w:rPr>
          <w:rFonts w:asciiTheme="minorHAnsi" w:hAnsiTheme="minorHAnsi" w:cs="Adobe Arabic"/>
          <w:i/>
          <w:noProof/>
          <w:sz w:val="18"/>
          <w:szCs w:val="18"/>
          <w:lang w:val="en-US" w:eastAsia="nl-NL"/>
        </w:rPr>
        <w:t>Conservation Evidence 6, 111-116</w:t>
      </w:r>
    </w:p>
    <w:p w14:paraId="05A24E64" w14:textId="6E34D121" w:rsidR="00B267EF" w:rsidRDefault="00E61431" w:rsidP="00776906">
      <w:pPr>
        <w:tabs>
          <w:tab w:val="left" w:pos="900"/>
          <w:tab w:val="left" w:pos="1890"/>
        </w:tabs>
        <w:ind w:left="180" w:hanging="180"/>
        <w:rPr>
          <w:rFonts w:cs="Adobe Arabic"/>
          <w:noProof/>
          <w:szCs w:val="18"/>
          <w:lang w:val="en-PH" w:eastAsia="nl-NL"/>
        </w:rPr>
        <w:sectPr w:rsidR="00B267EF" w:rsidSect="0010312F">
          <w:pgSz w:w="12240" w:h="15840"/>
          <w:pgMar w:top="810" w:right="810" w:bottom="720" w:left="5220" w:header="270" w:footer="720" w:gutter="0"/>
          <w:cols w:space="720"/>
          <w:docGrid w:linePitch="360"/>
        </w:sectPr>
      </w:pPr>
      <w:r w:rsidRPr="00E61431">
        <w:rPr>
          <w:rFonts w:cs="Adobe Arabic"/>
          <w:b/>
          <w:noProof/>
          <w:szCs w:val="18"/>
          <w:lang w:eastAsia="nl-NL"/>
        </w:rPr>
        <w:t>Willem van de Ven</w:t>
      </w:r>
      <w:r w:rsidRPr="00E61431">
        <w:rPr>
          <w:rFonts w:cs="Adobe Arabic"/>
          <w:noProof/>
          <w:szCs w:val="18"/>
          <w:lang w:eastAsia="nl-NL"/>
        </w:rPr>
        <w:t xml:space="preserve">, Samuel P. Telan, Marites G. Balbas, Jessie P. Guerrero, Bernard A. Tarun, Dominic G. Rodriguez, Merlijn van Weerd, Andres B. Masipiquena, Jan van der Ploeg &amp; Hans de Iongh (2009): </w:t>
      </w:r>
      <w:r w:rsidRPr="00E61431">
        <w:rPr>
          <w:rFonts w:cs="Adobe Arabic"/>
          <w:noProof/>
          <w:szCs w:val="18"/>
          <w:lang w:val="en-PH" w:eastAsia="nl-NL"/>
        </w:rPr>
        <w:t xml:space="preserve">Effectiveness of head-starting Philippine crocodiles.Oral presentation at the </w:t>
      </w:r>
      <w:r w:rsidRPr="00E61431">
        <w:rPr>
          <w:rFonts w:cs="Adobe Arabic"/>
          <w:noProof/>
          <w:szCs w:val="18"/>
          <w:lang w:eastAsia="nl-NL"/>
        </w:rPr>
        <w:t>6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International conference on environment and development. Changing landscapes. CVPED 2009</w:t>
      </w:r>
    </w:p>
    <w:p w14:paraId="2C5B3844" w14:textId="77777777" w:rsidR="00E61431" w:rsidRPr="00E61431" w:rsidRDefault="00E61431" w:rsidP="00E61431">
      <w:pPr>
        <w:tabs>
          <w:tab w:val="left" w:pos="1843"/>
          <w:tab w:val="left" w:pos="1890"/>
        </w:tabs>
        <w:jc w:val="both"/>
        <w:rPr>
          <w:noProof/>
          <w:szCs w:val="18"/>
          <w:lang w:eastAsia="nl-NL"/>
        </w:rPr>
      </w:pPr>
    </w:p>
    <w:p w14:paraId="428A573A" w14:textId="77777777" w:rsidR="00E61431" w:rsidRPr="00E61431" w:rsidRDefault="00E61431" w:rsidP="00E61431">
      <w:pPr>
        <w:pStyle w:val="NoSpacing"/>
        <w:pBdr>
          <w:bottom w:val="single" w:sz="6" w:space="1" w:color="548AB7" w:themeColor="accent1" w:themeShade="BF"/>
        </w:pBdr>
        <w:tabs>
          <w:tab w:val="left" w:pos="1890"/>
        </w:tabs>
        <w:ind w:left="180" w:hanging="180"/>
        <w:jc w:val="both"/>
        <w:rPr>
          <w:rFonts w:asciiTheme="majorHAnsi" w:eastAsiaTheme="majorEastAsia" w:hAnsiTheme="majorHAnsi" w:cstheme="majorBidi"/>
          <w:b/>
          <w:bCs/>
          <w:caps/>
          <w:szCs w:val="26"/>
          <w:lang w:val="en-US" w:eastAsia="ja-JP"/>
        </w:rPr>
      </w:pPr>
      <w:r w:rsidRPr="00E61431">
        <w:rPr>
          <w:rFonts w:asciiTheme="majorHAnsi" w:eastAsiaTheme="majorEastAsia" w:hAnsiTheme="majorHAnsi" w:cstheme="majorBidi"/>
          <w:b/>
          <w:bCs/>
          <w:caps/>
          <w:szCs w:val="26"/>
          <w:lang w:val="en-US" w:eastAsia="ja-JP"/>
        </w:rPr>
        <w:t>Conferences, workshops and other activities</w:t>
      </w:r>
    </w:p>
    <w:p w14:paraId="79A58DC7" w14:textId="14E21A07" w:rsidR="002F0F17" w:rsidRDefault="00DA05C4" w:rsidP="002F0F17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>
        <w:rPr>
          <w:rFonts w:cs="Adobe Arabic"/>
          <w:noProof/>
          <w:szCs w:val="18"/>
          <w:lang w:eastAsia="nl-NL"/>
        </w:rPr>
        <w:t>2020</w:t>
      </w:r>
      <w:r>
        <w:rPr>
          <w:rFonts w:cs="Adobe Arabic"/>
          <w:noProof/>
          <w:szCs w:val="18"/>
          <w:lang w:eastAsia="nl-NL"/>
        </w:rPr>
        <w:tab/>
      </w:r>
      <w:r w:rsidR="002F0F17" w:rsidRPr="002F0F17">
        <w:rPr>
          <w:rFonts w:cs="Adobe Arabic"/>
          <w:noProof/>
          <w:szCs w:val="18"/>
          <w:lang w:eastAsia="nl-NL"/>
        </w:rPr>
        <w:t>13th Philippine Bird-tual Festival</w:t>
      </w:r>
      <w:r w:rsidR="002F0F17">
        <w:rPr>
          <w:rFonts w:cs="Adobe Arabic"/>
          <w:noProof/>
          <w:szCs w:val="18"/>
          <w:lang w:eastAsia="nl-NL"/>
        </w:rPr>
        <w:t>. August 15 (co-organizer)</w:t>
      </w:r>
    </w:p>
    <w:p w14:paraId="02652FC2" w14:textId="2644FCBB" w:rsidR="00DA05C4" w:rsidRDefault="002F0F17" w:rsidP="002F0F17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>
        <w:rPr>
          <w:rFonts w:cs="Adobe Arabic"/>
          <w:noProof/>
          <w:szCs w:val="18"/>
          <w:lang w:eastAsia="nl-NL"/>
        </w:rPr>
        <w:tab/>
      </w:r>
      <w:r w:rsidRPr="002F0F17">
        <w:rPr>
          <w:rFonts w:cs="Adobe Arabic"/>
          <w:noProof/>
          <w:szCs w:val="18"/>
          <w:lang w:eastAsia="nl-NL"/>
        </w:rPr>
        <w:t>1st BCSP Digital Forum</w:t>
      </w:r>
      <w:r>
        <w:rPr>
          <w:rFonts w:cs="Adobe Arabic"/>
          <w:noProof/>
          <w:szCs w:val="18"/>
          <w:lang w:eastAsia="nl-NL"/>
        </w:rPr>
        <w:t>: Biodiversity Online. August 22-23 (co-organizer)</w:t>
      </w:r>
    </w:p>
    <w:p w14:paraId="1A892BF3" w14:textId="42517B0F" w:rsidR="002F0F17" w:rsidRDefault="002F0F17" w:rsidP="002F0F17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>
        <w:rPr>
          <w:rFonts w:cs="Adobe Arabic"/>
          <w:noProof/>
          <w:szCs w:val="18"/>
          <w:lang w:eastAsia="nl-NL"/>
        </w:rPr>
        <w:tab/>
        <w:t xml:space="preserve">BCSP </w:t>
      </w:r>
      <w:r w:rsidRPr="002F0F17">
        <w:rPr>
          <w:rFonts w:cs="Adobe Arabic"/>
          <w:noProof/>
          <w:szCs w:val="18"/>
          <w:lang w:eastAsia="nl-NL"/>
        </w:rPr>
        <w:t>Webinar</w:t>
      </w:r>
      <w:r>
        <w:rPr>
          <w:rFonts w:cs="Adobe Arabic"/>
          <w:noProof/>
          <w:szCs w:val="18"/>
          <w:lang w:eastAsia="nl-NL"/>
        </w:rPr>
        <w:t xml:space="preserve"> series</w:t>
      </w:r>
      <w:r w:rsidRPr="002F0F17">
        <w:rPr>
          <w:rFonts w:cs="Adobe Arabic"/>
          <w:noProof/>
          <w:szCs w:val="18"/>
          <w:lang w:eastAsia="nl-NL"/>
        </w:rPr>
        <w:t>: science communication and video editing</w:t>
      </w:r>
      <w:r>
        <w:rPr>
          <w:rFonts w:cs="Adobe Arabic"/>
          <w:noProof/>
          <w:szCs w:val="18"/>
          <w:lang w:eastAsia="nl-NL"/>
        </w:rPr>
        <w:t xml:space="preserve">. July </w:t>
      </w:r>
      <w:r w:rsidRPr="002F0F17">
        <w:rPr>
          <w:rFonts w:cs="Adobe Arabic"/>
          <w:noProof/>
          <w:szCs w:val="18"/>
          <w:lang w:eastAsia="nl-NL"/>
        </w:rPr>
        <w:t xml:space="preserve">27–31 </w:t>
      </w:r>
      <w:r>
        <w:rPr>
          <w:rFonts w:cs="Adobe Arabic"/>
          <w:noProof/>
          <w:szCs w:val="18"/>
          <w:lang w:eastAsia="nl-NL"/>
        </w:rPr>
        <w:t>(co-organizer)</w:t>
      </w:r>
    </w:p>
    <w:p w14:paraId="504133B2" w14:textId="5BA274BC" w:rsidR="00E61431" w:rsidRPr="00E61431" w:rsidRDefault="00E61431" w:rsidP="002F0F17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>
        <w:rPr>
          <w:rFonts w:cs="Adobe Arabic"/>
          <w:noProof/>
          <w:szCs w:val="18"/>
          <w:lang w:eastAsia="nl-NL"/>
        </w:rPr>
        <w:t>2019</w:t>
      </w:r>
      <w:r w:rsidRPr="00E61431">
        <w:rPr>
          <w:rFonts w:cs="Adobe Arabic"/>
          <w:noProof/>
          <w:szCs w:val="18"/>
          <w:lang w:eastAsia="nl-NL"/>
        </w:rPr>
        <w:tab/>
        <w:t>Green and Wild Expo</w:t>
      </w:r>
      <w:r w:rsidR="00B267EF">
        <w:rPr>
          <w:rFonts w:cs="Adobe Arabic"/>
          <w:noProof/>
          <w:szCs w:val="18"/>
          <w:lang w:eastAsia="nl-NL"/>
        </w:rPr>
        <w:t>.</w:t>
      </w:r>
      <w:r w:rsidR="00080640">
        <w:rPr>
          <w:rFonts w:cs="Adobe Arabic"/>
          <w:noProof/>
          <w:szCs w:val="18"/>
          <w:lang w:eastAsia="nl-NL"/>
        </w:rPr>
        <w:t xml:space="preserve"> November 20-21</w:t>
      </w:r>
      <w:r w:rsidR="00B267EF">
        <w:rPr>
          <w:rFonts w:cs="Adobe Arabic"/>
          <w:noProof/>
          <w:szCs w:val="18"/>
          <w:lang w:eastAsia="nl-NL"/>
        </w:rPr>
        <w:t xml:space="preserve"> SMX convention center, SM Aura, Taguig</w:t>
      </w:r>
      <w:r w:rsidR="00080640">
        <w:rPr>
          <w:rFonts w:cs="Adobe Arabic"/>
          <w:noProof/>
          <w:szCs w:val="18"/>
          <w:lang w:eastAsia="nl-NL"/>
        </w:rPr>
        <w:t>, Manila</w:t>
      </w:r>
      <w:r w:rsidRPr="00E61431">
        <w:rPr>
          <w:rFonts w:cs="Adobe Arabic"/>
          <w:noProof/>
          <w:szCs w:val="18"/>
          <w:lang w:eastAsia="nl-NL"/>
        </w:rPr>
        <w:t xml:space="preserve"> (presenter)</w:t>
      </w:r>
    </w:p>
    <w:p w14:paraId="70691585" w14:textId="6E47172B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ab/>
        <w:t>First Korean Bird Fair</w:t>
      </w:r>
      <w:r w:rsidR="00080640">
        <w:rPr>
          <w:rFonts w:cs="Adobe Arabic"/>
          <w:noProof/>
          <w:szCs w:val="18"/>
          <w:lang w:eastAsia="nl-NL"/>
        </w:rPr>
        <w:t>, Namhae Korea. November 1-4</w:t>
      </w:r>
      <w:r w:rsidRPr="00E61431">
        <w:rPr>
          <w:rFonts w:cs="Adobe Arabic"/>
          <w:noProof/>
          <w:szCs w:val="18"/>
          <w:lang w:eastAsia="nl-NL"/>
        </w:rPr>
        <w:t xml:space="preserve"> (participant)</w:t>
      </w:r>
    </w:p>
    <w:p w14:paraId="0A6B71B3" w14:textId="3D477DDD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ab/>
        <w:t>10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Asian Bird Fair</w:t>
      </w:r>
      <w:r w:rsidR="00080640">
        <w:rPr>
          <w:rFonts w:cs="Adobe Arabic"/>
          <w:noProof/>
          <w:szCs w:val="18"/>
          <w:lang w:eastAsia="nl-NL"/>
        </w:rPr>
        <w:t>, Kuching, Malaysia. September 27 – october 2</w:t>
      </w:r>
      <w:r w:rsidRPr="00E61431">
        <w:rPr>
          <w:rFonts w:cs="Adobe Arabic"/>
          <w:noProof/>
          <w:szCs w:val="18"/>
          <w:lang w:eastAsia="nl-NL"/>
        </w:rPr>
        <w:t xml:space="preserve"> (participant)</w:t>
      </w:r>
    </w:p>
    <w:p w14:paraId="56F5A689" w14:textId="2FE3AE86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ab/>
        <w:t>28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Conservation Beyond Borders. </w:t>
      </w:r>
      <w:r w:rsidR="00080640" w:rsidRPr="00E61431">
        <w:rPr>
          <w:rFonts w:cs="Adobe Arabic"/>
          <w:noProof/>
          <w:szCs w:val="18"/>
          <w:lang w:eastAsia="nl-NL"/>
        </w:rPr>
        <w:t xml:space="preserve">August </w:t>
      </w:r>
      <w:r w:rsidRPr="00E61431">
        <w:rPr>
          <w:rFonts w:cs="Adobe Arabic"/>
          <w:noProof/>
          <w:szCs w:val="18"/>
          <w:lang w:eastAsia="nl-NL"/>
        </w:rPr>
        <w:t xml:space="preserve">13-16. Visayas State University, Visca, Baybay City, Leyte (co-organizer) </w:t>
      </w:r>
    </w:p>
    <w:p w14:paraId="2902ACB0" w14:textId="10BAF4D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ab/>
        <w:t>2</w:t>
      </w:r>
      <w:r w:rsidRPr="00E61431">
        <w:rPr>
          <w:rFonts w:cs="Adobe Arabic"/>
          <w:noProof/>
          <w:szCs w:val="18"/>
          <w:vertAlign w:val="superscript"/>
          <w:lang w:eastAsia="nl-NL"/>
        </w:rPr>
        <w:t>nd</w:t>
      </w:r>
      <w:r w:rsidRPr="00E61431">
        <w:rPr>
          <w:rFonts w:cs="Adobe Arabic"/>
          <w:noProof/>
          <w:szCs w:val="18"/>
          <w:lang w:eastAsia="nl-NL"/>
        </w:rPr>
        <w:t xml:space="preserve"> CROC Forum; Strengthening Partnerships in Conservation Research and Sustainable Management of Crocodiles. SEARCA, University of the Philippines – Los Banos. March 6-8</w:t>
      </w:r>
      <w:r w:rsidR="00080640">
        <w:rPr>
          <w:rFonts w:cs="Adobe Arabic"/>
          <w:noProof/>
          <w:szCs w:val="18"/>
          <w:lang w:eastAsia="nl-NL"/>
        </w:rPr>
        <w:t xml:space="preserve"> </w:t>
      </w:r>
      <w:r w:rsidRPr="00E61431">
        <w:rPr>
          <w:rFonts w:cs="Adobe Arabic"/>
          <w:noProof/>
          <w:szCs w:val="18"/>
          <w:lang w:eastAsia="nl-NL"/>
        </w:rPr>
        <w:t>(</w:t>
      </w:r>
      <w:r w:rsidR="00080640">
        <w:rPr>
          <w:rFonts w:cs="Adobe Arabic"/>
          <w:noProof/>
          <w:szCs w:val="18"/>
          <w:lang w:eastAsia="nl-NL"/>
        </w:rPr>
        <w:t>volunteer</w:t>
      </w:r>
      <w:r w:rsidRPr="00E61431">
        <w:rPr>
          <w:rFonts w:cs="Adobe Arabic"/>
          <w:noProof/>
          <w:szCs w:val="18"/>
          <w:lang w:eastAsia="nl-NL"/>
        </w:rPr>
        <w:t>)</w:t>
      </w:r>
    </w:p>
    <w:p w14:paraId="66A7AA63" w14:textId="4747FF81" w:rsidR="00E61431" w:rsidRPr="00E61431" w:rsidRDefault="00E61431" w:rsidP="00D75F73">
      <w:pPr>
        <w:tabs>
          <w:tab w:val="left" w:pos="900"/>
          <w:tab w:val="left" w:pos="1890"/>
        </w:tabs>
        <w:ind w:left="900"/>
        <w:jc w:val="both"/>
        <w:rPr>
          <w:rFonts w:cs="Adobe Arabic"/>
          <w:noProof/>
          <w:szCs w:val="18"/>
          <w:lang w:val="en-PH" w:eastAsia="nl-NL"/>
        </w:rPr>
      </w:pPr>
      <w:r w:rsidRPr="00E61431">
        <w:rPr>
          <w:rFonts w:cs="Adobe Arabic"/>
          <w:noProof/>
          <w:szCs w:val="18"/>
          <w:lang w:val="en-PH" w:eastAsia="nl-NL"/>
        </w:rPr>
        <w:t>Sulu Hornbill Conservation Action Planning Workshop. Marc</w:t>
      </w:r>
      <w:r w:rsidR="00080640">
        <w:rPr>
          <w:rFonts w:cs="Adobe Arabic"/>
          <w:noProof/>
          <w:szCs w:val="18"/>
          <w:lang w:val="en-PH" w:eastAsia="nl-NL"/>
        </w:rPr>
        <w:t xml:space="preserve">h </w:t>
      </w:r>
      <w:r w:rsidR="00080640" w:rsidRPr="00E61431">
        <w:rPr>
          <w:rFonts w:cs="Adobe Arabic"/>
          <w:noProof/>
          <w:szCs w:val="18"/>
          <w:lang w:val="en-PH" w:eastAsia="nl-NL"/>
        </w:rPr>
        <w:t>4-5</w:t>
      </w:r>
      <w:r w:rsidRPr="00E61431">
        <w:rPr>
          <w:rFonts w:cs="Adobe Arabic"/>
          <w:noProof/>
          <w:szCs w:val="18"/>
          <w:lang w:val="en-PH" w:eastAsia="nl-NL"/>
        </w:rPr>
        <w:t>, Southeast Asian Regional Center for Graduate Study and Research in Agriculture (SEARCA), Los Baños, Laguna, Philippines (</w:t>
      </w:r>
      <w:r w:rsidR="00080640">
        <w:rPr>
          <w:rFonts w:cs="Adobe Arabic"/>
          <w:noProof/>
          <w:szCs w:val="18"/>
          <w:lang w:val="en-PH" w:eastAsia="nl-NL"/>
        </w:rPr>
        <w:t>participant</w:t>
      </w:r>
      <w:r w:rsidRPr="00E61431">
        <w:rPr>
          <w:rFonts w:cs="Adobe Arabic"/>
          <w:noProof/>
          <w:szCs w:val="18"/>
          <w:lang w:val="en-PH" w:eastAsia="nl-NL"/>
        </w:rPr>
        <w:t>)</w:t>
      </w:r>
    </w:p>
    <w:p w14:paraId="4940789F" w14:textId="61E6133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2018</w:t>
      </w:r>
      <w:r w:rsidRPr="00E61431">
        <w:rPr>
          <w:rFonts w:cs="Adobe Arabic"/>
          <w:noProof/>
          <w:szCs w:val="18"/>
          <w:lang w:eastAsia="nl-NL"/>
        </w:rPr>
        <w:tab/>
        <w:t>27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Mainstreaming biodiversity conservation: local, national and international perspectives. 16-20 October 2018, Pampanga State Agricultural University, Pampanga. (co-organizer)</w:t>
      </w:r>
    </w:p>
    <w:p w14:paraId="496051BD" w14:textId="38BEE62E" w:rsidR="00E61431" w:rsidRPr="00E61431" w:rsidRDefault="00E61431" w:rsidP="00D75F73">
      <w:pPr>
        <w:tabs>
          <w:tab w:val="left" w:pos="900"/>
          <w:tab w:val="left" w:pos="1890"/>
        </w:tabs>
        <w:ind w:left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12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Bird Festival. Caring for birds, celebrating our blessings (Pispis amiglan naton kay ini bugay sa aton). 11-12 May 2018, Tacurong City, SOCCSKSARGEN, Philippines (co-organizer)</w:t>
      </w:r>
    </w:p>
    <w:p w14:paraId="0F2CA1AB" w14:textId="7777777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2017</w:t>
      </w:r>
      <w:r w:rsidRPr="00E61431">
        <w:rPr>
          <w:rFonts w:cs="Adobe Arabic"/>
          <w:noProof/>
          <w:szCs w:val="18"/>
          <w:lang w:eastAsia="nl-NL"/>
        </w:rPr>
        <w:tab/>
        <w:t>26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Symposium: New and emerging trends in Biodiversity research and conservation. 18-22 July 2017, Ateneo de Manila University, Quezon City. (co-organizer)</w:t>
      </w:r>
    </w:p>
    <w:p w14:paraId="3E42E713" w14:textId="0E4163AB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ab/>
        <w:t>11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Katala Festival. June 2017, Narra Palawan (</w:t>
      </w:r>
      <w:r w:rsidR="00B267EF">
        <w:rPr>
          <w:rFonts w:cs="Adobe Arabic"/>
          <w:noProof/>
          <w:szCs w:val="18"/>
          <w:lang w:eastAsia="nl-NL"/>
        </w:rPr>
        <w:t>volunteer</w:t>
      </w:r>
      <w:r w:rsidRPr="00E61431">
        <w:rPr>
          <w:rFonts w:cs="Adobe Arabic"/>
          <w:noProof/>
          <w:szCs w:val="18"/>
          <w:lang w:eastAsia="nl-NL"/>
        </w:rPr>
        <w:t>)</w:t>
      </w:r>
    </w:p>
    <w:p w14:paraId="27A7A875" w14:textId="7777777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2016</w:t>
      </w:r>
      <w:r w:rsidRPr="00E61431">
        <w:rPr>
          <w:rFonts w:cs="Adobe Arabic"/>
          <w:noProof/>
          <w:szCs w:val="18"/>
          <w:lang w:eastAsia="nl-NL"/>
        </w:rPr>
        <w:tab/>
        <w:t>25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25 years of collaborative biodiversity conservation in the Philippines: Global relevance, local realities. 5-9 April 2016, Filipiniana Hotel, Calapan City, Oriental Mindoro. (co-organizer)</w:t>
      </w:r>
    </w:p>
    <w:p w14:paraId="65F66133" w14:textId="77777777" w:rsidR="00E61431" w:rsidRPr="00E61431" w:rsidRDefault="00E61431" w:rsidP="00D75F73">
      <w:pPr>
        <w:tabs>
          <w:tab w:val="left" w:pos="900"/>
          <w:tab w:val="left" w:pos="1890"/>
        </w:tabs>
        <w:ind w:left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11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Bird Festival. Our common challenge, protect our wildlife (Panghangkat sa aton tanan, kabuhing ilahas aton amiglan). 25-26 November 2016, Provincial Capitol grounds, Bacolod City, Negros Occidental, Philippines. (co-organizer)</w:t>
      </w:r>
    </w:p>
    <w:p w14:paraId="37FBD36B" w14:textId="24FD51EC" w:rsidR="00E61431" w:rsidRPr="00E61431" w:rsidRDefault="00E61431" w:rsidP="00D75F73">
      <w:pPr>
        <w:tabs>
          <w:tab w:val="left" w:pos="900"/>
          <w:tab w:val="left" w:pos="1890"/>
        </w:tabs>
        <w:ind w:left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10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Katala Festival. June 2016, Narra, Palawan. (</w:t>
      </w:r>
      <w:r w:rsidR="00B267EF">
        <w:rPr>
          <w:rFonts w:cs="Adobe Arabic"/>
          <w:noProof/>
          <w:szCs w:val="18"/>
          <w:lang w:eastAsia="nl-NL"/>
        </w:rPr>
        <w:t>volunteer</w:t>
      </w:r>
      <w:r w:rsidRPr="00E61431">
        <w:rPr>
          <w:rFonts w:cs="Adobe Arabic"/>
          <w:noProof/>
          <w:szCs w:val="18"/>
          <w:lang w:eastAsia="nl-NL"/>
        </w:rPr>
        <w:t>)</w:t>
      </w:r>
    </w:p>
    <w:p w14:paraId="52EA8D4E" w14:textId="77777777" w:rsidR="00E61431" w:rsidRPr="00E61431" w:rsidRDefault="00E61431" w:rsidP="00D75F73">
      <w:pPr>
        <w:tabs>
          <w:tab w:val="left" w:pos="1843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2015</w:t>
      </w:r>
      <w:r w:rsidRPr="00E61431">
        <w:rPr>
          <w:rFonts w:cs="Adobe Arabic"/>
          <w:noProof/>
          <w:szCs w:val="18"/>
          <w:lang w:eastAsia="nl-NL"/>
        </w:rPr>
        <w:tab/>
        <w:t>24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Island biodiversity conservation; Successes, challenges and future direction. 14-17 April 2015, University of Eastern Philippines, Catarman, Northern Samar (participant)</w:t>
      </w:r>
    </w:p>
    <w:p w14:paraId="0B3BD696" w14:textId="7B3D08A7" w:rsidR="00E61431" w:rsidRPr="00E61431" w:rsidRDefault="00E61431" w:rsidP="00D75F73">
      <w:pPr>
        <w:tabs>
          <w:tab w:val="left" w:pos="900"/>
          <w:tab w:val="left" w:pos="1890"/>
        </w:tabs>
        <w:ind w:left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10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Bird Festival. Birds and Nature, our nation’s treasure (ibon at kalikasan, kayamanan ng bayan). 10-11 December 2015, Bataan Provincial Capitol grounds, Bataan, Philippines (</w:t>
      </w:r>
      <w:r w:rsidR="00B267EF">
        <w:rPr>
          <w:rFonts w:cs="Adobe Arabic"/>
          <w:noProof/>
          <w:szCs w:val="18"/>
          <w:lang w:eastAsia="nl-NL"/>
        </w:rPr>
        <w:t>volunteer</w:t>
      </w:r>
      <w:r w:rsidRPr="00E61431">
        <w:rPr>
          <w:rFonts w:cs="Adobe Arabic"/>
          <w:noProof/>
          <w:szCs w:val="18"/>
          <w:lang w:eastAsia="nl-NL"/>
        </w:rPr>
        <w:t>)</w:t>
      </w:r>
    </w:p>
    <w:p w14:paraId="11A3E587" w14:textId="74BD0B09" w:rsidR="00E61431" w:rsidRPr="00E61431" w:rsidRDefault="00E61431" w:rsidP="00D75F73">
      <w:pPr>
        <w:tabs>
          <w:tab w:val="left" w:pos="900"/>
          <w:tab w:val="left" w:pos="1890"/>
        </w:tabs>
        <w:ind w:left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9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Katala Festival. 30 June 2017, Narra, Palawan (</w:t>
      </w:r>
      <w:r w:rsidR="00B267EF">
        <w:rPr>
          <w:rFonts w:cs="Adobe Arabic"/>
          <w:noProof/>
          <w:szCs w:val="18"/>
          <w:lang w:eastAsia="nl-NL"/>
        </w:rPr>
        <w:t>volunteer</w:t>
      </w:r>
      <w:r w:rsidRPr="00E61431">
        <w:rPr>
          <w:rFonts w:cs="Adobe Arabic"/>
          <w:noProof/>
          <w:szCs w:val="18"/>
          <w:lang w:eastAsia="nl-NL"/>
        </w:rPr>
        <w:t>)</w:t>
      </w:r>
    </w:p>
    <w:p w14:paraId="57A925E3" w14:textId="0164936F" w:rsidR="00E61431" w:rsidRPr="00E61431" w:rsidRDefault="00E61431" w:rsidP="00D75F73">
      <w:pPr>
        <w:tabs>
          <w:tab w:val="left" w:pos="900"/>
          <w:tab w:val="left" w:pos="117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2014</w:t>
      </w:r>
      <w:r w:rsidRPr="00E61431">
        <w:rPr>
          <w:rFonts w:cs="Adobe Arabic"/>
          <w:noProof/>
          <w:szCs w:val="18"/>
          <w:lang w:eastAsia="nl-NL"/>
        </w:rPr>
        <w:tab/>
        <w:t>9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Bird Festival. Birds: Fly without fear, without worry (Pajaros: Bula sin miedo, sin lingasa). 27 feb – 1 Mar 2014, Paseo Del Mar, Zamboanga City. (</w:t>
      </w:r>
      <w:r w:rsidR="00B267EF">
        <w:rPr>
          <w:rFonts w:cs="Adobe Arabic"/>
          <w:noProof/>
          <w:szCs w:val="18"/>
          <w:lang w:eastAsia="nl-NL"/>
        </w:rPr>
        <w:t>volunteer</w:t>
      </w:r>
      <w:r w:rsidRPr="00E61431">
        <w:rPr>
          <w:rFonts w:cs="Adobe Arabic"/>
          <w:noProof/>
          <w:szCs w:val="18"/>
          <w:lang w:eastAsia="nl-NL"/>
        </w:rPr>
        <w:t>)</w:t>
      </w:r>
    </w:p>
    <w:p w14:paraId="0F1F5800" w14:textId="7777777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2013</w:t>
      </w:r>
      <w:r w:rsidRPr="00E61431">
        <w:rPr>
          <w:rFonts w:cs="Adobe Arabic"/>
          <w:noProof/>
          <w:szCs w:val="18"/>
          <w:lang w:eastAsia="nl-NL"/>
        </w:rPr>
        <w:tab/>
        <w:t>22</w:t>
      </w:r>
      <w:r w:rsidRPr="00E61431">
        <w:rPr>
          <w:rFonts w:cs="Adobe Arabic"/>
          <w:noProof/>
          <w:szCs w:val="18"/>
          <w:vertAlign w:val="superscript"/>
          <w:lang w:eastAsia="nl-NL"/>
        </w:rPr>
        <w:t>nd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Cultural and biodiversity values of conservation areas. 16-19 April 2013, Central Mindanao University, Musuan, Bukidnon. (participant)</w:t>
      </w:r>
    </w:p>
    <w:p w14:paraId="407FA602" w14:textId="6EF8C41A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ab/>
        <w:t>6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Internation Hornbill Conference. Hornbills and Caring Communities; helping forests to thrive. 24-27 April 2013, Manila, Philippines. (</w:t>
      </w:r>
      <w:r w:rsidR="00B267EF">
        <w:rPr>
          <w:rFonts w:cs="Adobe Arabic"/>
          <w:noProof/>
          <w:szCs w:val="18"/>
          <w:lang w:eastAsia="nl-NL"/>
        </w:rPr>
        <w:t>volunteer</w:t>
      </w:r>
      <w:r w:rsidRPr="00E61431">
        <w:rPr>
          <w:rFonts w:cs="Adobe Arabic"/>
          <w:noProof/>
          <w:szCs w:val="18"/>
          <w:lang w:eastAsia="nl-NL"/>
        </w:rPr>
        <w:t>)</w:t>
      </w:r>
    </w:p>
    <w:p w14:paraId="7C10626E" w14:textId="7777777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ab/>
        <w:t>The Asian birds of prey; a symposium on the migratory raptors of Asia. College of Science Library and Administration Building, University of the Philippines - Diliman. 17 August 2013. (participant)</w:t>
      </w:r>
    </w:p>
    <w:p w14:paraId="1B9D0FA6" w14:textId="7777777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2012</w:t>
      </w:r>
      <w:r w:rsidRPr="00E61431">
        <w:rPr>
          <w:rFonts w:cs="Adobe Arabic"/>
          <w:noProof/>
          <w:szCs w:val="18"/>
          <w:lang w:eastAsia="nl-NL"/>
        </w:rPr>
        <w:tab/>
        <w:t>21</w:t>
      </w:r>
      <w:r w:rsidRPr="00E61431">
        <w:rPr>
          <w:rFonts w:cs="Adobe Arabic"/>
          <w:noProof/>
          <w:szCs w:val="18"/>
          <w:vertAlign w:val="superscript"/>
          <w:lang w:eastAsia="nl-NL"/>
        </w:rPr>
        <w:t>st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Forests sustaining life. 17-20 April 2012, De La Salle University – Dasmarinas and he National Museum of the Philippines co-hosted by Fauna &amp; Flora International. (participant)</w:t>
      </w:r>
    </w:p>
    <w:p w14:paraId="736E062E" w14:textId="7777777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val="en-PH" w:eastAsia="nl-NL"/>
        </w:rPr>
      </w:pPr>
      <w:r w:rsidRPr="00E61431">
        <w:rPr>
          <w:rFonts w:cs="Adobe Arabic"/>
          <w:noProof/>
          <w:szCs w:val="18"/>
          <w:lang w:eastAsia="nl-NL"/>
        </w:rPr>
        <w:tab/>
      </w:r>
      <w:r w:rsidRPr="00E61431">
        <w:rPr>
          <w:rFonts w:cs="Adobe Arabic"/>
          <w:noProof/>
          <w:szCs w:val="18"/>
          <w:lang w:val="en-PH" w:eastAsia="nl-NL"/>
        </w:rPr>
        <w:t>21</w:t>
      </w:r>
      <w:r w:rsidRPr="00E61431">
        <w:rPr>
          <w:rFonts w:cs="Adobe Arabic"/>
          <w:noProof/>
          <w:szCs w:val="18"/>
          <w:vertAlign w:val="superscript"/>
          <w:lang w:val="en-PH" w:eastAsia="nl-NL"/>
        </w:rPr>
        <w:t>st</w:t>
      </w:r>
      <w:r w:rsidRPr="00E61431">
        <w:rPr>
          <w:rFonts w:cs="Adobe Arabic"/>
          <w:noProof/>
          <w:szCs w:val="18"/>
          <w:lang w:val="en-PH" w:eastAsia="nl-NL"/>
        </w:rPr>
        <w:t xml:space="preserve"> Working meeting of the Crocodile Specialist Group. Manila, Philippines, 22-25 May 2012. (participant)</w:t>
      </w:r>
    </w:p>
    <w:p w14:paraId="5EEFF95C" w14:textId="77777777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2011</w:t>
      </w:r>
      <w:r w:rsidRPr="00E61431">
        <w:rPr>
          <w:rFonts w:cs="Adobe Arabic"/>
          <w:noProof/>
          <w:szCs w:val="18"/>
          <w:lang w:eastAsia="nl-NL"/>
        </w:rPr>
        <w:tab/>
        <w:t>20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Twenty years in biodiversity conservation, preparing for future challenges. 11-14 April 2011, Siliman University, Dumaguete City. (participant)</w:t>
      </w:r>
    </w:p>
    <w:p w14:paraId="373E38EE" w14:textId="739C494E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2010</w:t>
      </w:r>
      <w:r w:rsidRPr="00E61431">
        <w:rPr>
          <w:rFonts w:cs="Adobe Arabic"/>
          <w:noProof/>
          <w:szCs w:val="18"/>
          <w:lang w:eastAsia="nl-NL"/>
        </w:rPr>
        <w:tab/>
        <w:t>19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Conserving biodiversity in a changing world; Changing Philippines. 13-15 April 2010, Bicol University, Legaspi City, Albay</w:t>
      </w:r>
      <w:r w:rsidR="00080640">
        <w:rPr>
          <w:rFonts w:cs="Adobe Arabic"/>
          <w:noProof/>
          <w:szCs w:val="18"/>
          <w:lang w:eastAsia="nl-NL"/>
        </w:rPr>
        <w:t xml:space="preserve"> (presenter)</w:t>
      </w:r>
    </w:p>
    <w:p w14:paraId="691ADBA0" w14:textId="33096864" w:rsidR="00E61431" w:rsidRPr="00E61431" w:rsidRDefault="00E61431" w:rsidP="00B267EF">
      <w:pPr>
        <w:tabs>
          <w:tab w:val="left" w:pos="900"/>
          <w:tab w:val="left" w:pos="1890"/>
        </w:tabs>
        <w:ind w:left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 xml:space="preserve">CLP Telemetry Course. 18-28 April 2010, Cabagan &amp; Divilacan, Isabela province, Philippines </w:t>
      </w:r>
      <w:r w:rsidR="00080640">
        <w:rPr>
          <w:rFonts w:cs="Adobe Arabic"/>
          <w:noProof/>
          <w:szCs w:val="18"/>
          <w:lang w:eastAsia="nl-NL"/>
        </w:rPr>
        <w:t>(co-organizer)</w:t>
      </w:r>
    </w:p>
    <w:p w14:paraId="466868CF" w14:textId="790A133B" w:rsidR="00E61431" w:rsidRPr="00E61431" w:rsidRDefault="00E61431" w:rsidP="00D75F73">
      <w:pPr>
        <w:tabs>
          <w:tab w:val="left" w:pos="90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2009</w:t>
      </w:r>
      <w:r w:rsidRPr="00E61431">
        <w:rPr>
          <w:rFonts w:cs="Adobe Arabic"/>
          <w:noProof/>
          <w:szCs w:val="18"/>
          <w:lang w:eastAsia="nl-NL"/>
        </w:rPr>
        <w:tab/>
        <w:t>6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International conference on environment and development. Changing landscapes. CVPED 2009</w:t>
      </w:r>
      <w:r w:rsidR="00080640">
        <w:rPr>
          <w:rFonts w:cs="Adobe Arabic"/>
          <w:noProof/>
          <w:szCs w:val="18"/>
          <w:lang w:eastAsia="nl-NL"/>
        </w:rPr>
        <w:t xml:space="preserve"> (presenter)</w:t>
      </w:r>
    </w:p>
    <w:p w14:paraId="2E89A551" w14:textId="0D4567D6" w:rsidR="00E61431" w:rsidRPr="00E61431" w:rsidRDefault="00E61431" w:rsidP="00D75F73">
      <w:pPr>
        <w:tabs>
          <w:tab w:val="left" w:pos="1170"/>
          <w:tab w:val="left" w:pos="1890"/>
        </w:tabs>
        <w:ind w:left="900" w:hanging="900"/>
        <w:jc w:val="both"/>
        <w:rPr>
          <w:rFonts w:cs="Adobe Arabic"/>
          <w:noProof/>
          <w:szCs w:val="18"/>
          <w:lang w:eastAsia="nl-NL"/>
        </w:rPr>
      </w:pPr>
      <w:r w:rsidRPr="00E61431">
        <w:rPr>
          <w:rFonts w:cs="Adobe Arabic"/>
          <w:noProof/>
          <w:szCs w:val="18"/>
          <w:lang w:eastAsia="nl-NL"/>
        </w:rPr>
        <w:t>2008</w:t>
      </w:r>
      <w:r w:rsidRPr="00E61431">
        <w:rPr>
          <w:rFonts w:cs="Adobe Arabic"/>
          <w:noProof/>
          <w:szCs w:val="18"/>
          <w:lang w:eastAsia="nl-NL"/>
        </w:rPr>
        <w:tab/>
        <w:t>17</w:t>
      </w:r>
      <w:r w:rsidRPr="00E61431">
        <w:rPr>
          <w:rFonts w:cs="Adobe Arabic"/>
          <w:noProof/>
          <w:szCs w:val="18"/>
          <w:vertAlign w:val="superscript"/>
          <w:lang w:eastAsia="nl-NL"/>
        </w:rPr>
        <w:t>th</w:t>
      </w:r>
      <w:r w:rsidRPr="00E61431">
        <w:rPr>
          <w:rFonts w:cs="Adobe Arabic"/>
          <w:noProof/>
          <w:szCs w:val="18"/>
          <w:lang w:eastAsia="nl-NL"/>
        </w:rPr>
        <w:t xml:space="preserve"> Philippine Biodiversity Symposium. April 2008, Baybay, Leyte</w:t>
      </w:r>
      <w:r w:rsidR="00080640">
        <w:rPr>
          <w:rFonts w:cs="Adobe Arabic"/>
          <w:noProof/>
          <w:szCs w:val="18"/>
          <w:lang w:eastAsia="nl-NL"/>
        </w:rPr>
        <w:t xml:space="preserve"> (participant)</w:t>
      </w:r>
    </w:p>
    <w:p w14:paraId="7197DF47" w14:textId="1C2E267D" w:rsidR="00E61431" w:rsidRPr="00E61431" w:rsidRDefault="00E61431" w:rsidP="00D75F73">
      <w:pPr>
        <w:tabs>
          <w:tab w:val="left" w:pos="900"/>
          <w:tab w:val="left" w:pos="1890"/>
        </w:tabs>
        <w:ind w:left="900" w:hanging="900"/>
        <w:jc w:val="both"/>
        <w:rPr>
          <w:rFonts w:cs="Adobe Arabic"/>
          <w:noProof/>
          <w:szCs w:val="18"/>
          <w:lang w:val="en-PH" w:eastAsia="nl-NL"/>
        </w:rPr>
      </w:pPr>
      <w:r w:rsidRPr="00E61431">
        <w:rPr>
          <w:rFonts w:cs="Adobe Arabic"/>
          <w:noProof/>
          <w:szCs w:val="18"/>
          <w:lang w:val="en-PH" w:eastAsia="nl-NL"/>
        </w:rPr>
        <w:t>2006</w:t>
      </w:r>
      <w:r w:rsidRPr="00E61431">
        <w:rPr>
          <w:rFonts w:cs="Adobe Arabic"/>
          <w:noProof/>
          <w:szCs w:val="18"/>
          <w:lang w:val="en-PH" w:eastAsia="nl-NL"/>
        </w:rPr>
        <w:tab/>
        <w:t>Xplore Philippines cultural and biological biodiversity. A course on cultural and biological diversity: Concepts, approaches and field practices. 24 july - 28 august 2006, Leiden university / isabela state university, Northern Sierra Madre Mountain Region, the Philippines</w:t>
      </w:r>
      <w:r w:rsidR="00080640">
        <w:rPr>
          <w:rFonts w:cs="Adobe Arabic"/>
          <w:noProof/>
          <w:szCs w:val="18"/>
          <w:lang w:val="en-PH" w:eastAsia="nl-NL"/>
        </w:rPr>
        <w:t xml:space="preserve"> (participant)</w:t>
      </w:r>
    </w:p>
    <w:p w14:paraId="4D939713" w14:textId="77777777" w:rsidR="00E61431" w:rsidRPr="00E61431" w:rsidRDefault="00E61431" w:rsidP="000C45FF">
      <w:pPr>
        <w:tabs>
          <w:tab w:val="left" w:pos="990"/>
        </w:tabs>
        <w:rPr>
          <w:szCs w:val="18"/>
          <w:lang w:val="en-PH"/>
        </w:rPr>
      </w:pPr>
    </w:p>
    <w:sectPr w:rsidR="00E61431" w:rsidRPr="00E61431" w:rsidSect="00B267EF">
      <w:pgSz w:w="12240" w:h="15840"/>
      <w:pgMar w:top="810" w:right="810" w:bottom="90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F7EE6F" w14:textId="77777777" w:rsidR="00314510" w:rsidRDefault="00314510" w:rsidP="000C45FF">
      <w:r>
        <w:separator/>
      </w:r>
    </w:p>
  </w:endnote>
  <w:endnote w:type="continuationSeparator" w:id="0">
    <w:p w14:paraId="4E79B0F2" w14:textId="77777777" w:rsidR="00314510" w:rsidRDefault="0031451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51723461"/>
      <w:docPartObj>
        <w:docPartGallery w:val="Page Numbers (Bottom of Page)"/>
        <w:docPartUnique/>
      </w:docPartObj>
    </w:sdtPr>
    <w:sdtEndPr/>
    <w:sdtContent>
      <w:p w14:paraId="0895C7AD" w14:textId="7F6E14EC" w:rsidR="0010312F" w:rsidRDefault="0010312F" w:rsidP="0010312F">
        <w:pPr>
          <w:pStyle w:val="Footer"/>
          <w:ind w:firstLine="7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1757C8F6" w14:textId="77777777" w:rsidR="0010312F" w:rsidRDefault="0010312F" w:rsidP="0010312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43DBC8" w14:textId="77777777" w:rsidR="00314510" w:rsidRDefault="00314510" w:rsidP="000C45FF">
      <w:r>
        <w:separator/>
      </w:r>
    </w:p>
  </w:footnote>
  <w:footnote w:type="continuationSeparator" w:id="0">
    <w:p w14:paraId="219187B2" w14:textId="77777777" w:rsidR="00314510" w:rsidRDefault="0031451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D1BA8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B7506E" wp14:editId="288FE754">
          <wp:simplePos x="0" y="0"/>
          <wp:positionH relativeFrom="page">
            <wp:posOffset>256540</wp:posOffset>
          </wp:positionH>
          <wp:positionV relativeFrom="page">
            <wp:posOffset>207645</wp:posOffset>
          </wp:positionV>
          <wp:extent cx="7260336" cy="9628632"/>
          <wp:effectExtent l="0" t="0" r="0" b="0"/>
          <wp:wrapNone/>
          <wp:docPr id="11" name="Graphic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69"/>
    <w:rsid w:val="00036450"/>
    <w:rsid w:val="00080640"/>
    <w:rsid w:val="00094499"/>
    <w:rsid w:val="000C45FF"/>
    <w:rsid w:val="000E3FD1"/>
    <w:rsid w:val="0010312F"/>
    <w:rsid w:val="00112054"/>
    <w:rsid w:val="00112223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F0F17"/>
    <w:rsid w:val="0030481B"/>
    <w:rsid w:val="00314510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C773F"/>
    <w:rsid w:val="004D3011"/>
    <w:rsid w:val="005262AC"/>
    <w:rsid w:val="005263F2"/>
    <w:rsid w:val="005E39D5"/>
    <w:rsid w:val="00600670"/>
    <w:rsid w:val="0062123A"/>
    <w:rsid w:val="00646E75"/>
    <w:rsid w:val="006771D0"/>
    <w:rsid w:val="00715FCB"/>
    <w:rsid w:val="00743101"/>
    <w:rsid w:val="00776906"/>
    <w:rsid w:val="007775E1"/>
    <w:rsid w:val="007867A0"/>
    <w:rsid w:val="007927F5"/>
    <w:rsid w:val="00802CA0"/>
    <w:rsid w:val="009260CD"/>
    <w:rsid w:val="00952C25"/>
    <w:rsid w:val="00A2118D"/>
    <w:rsid w:val="00AD76E2"/>
    <w:rsid w:val="00B20152"/>
    <w:rsid w:val="00B267EF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D1F69"/>
    <w:rsid w:val="00D2522B"/>
    <w:rsid w:val="00D422DE"/>
    <w:rsid w:val="00D5459D"/>
    <w:rsid w:val="00D75F73"/>
    <w:rsid w:val="00DA05C4"/>
    <w:rsid w:val="00DA1F4D"/>
    <w:rsid w:val="00DD172A"/>
    <w:rsid w:val="00E25A26"/>
    <w:rsid w:val="00E4381A"/>
    <w:rsid w:val="00E55D74"/>
    <w:rsid w:val="00E61431"/>
    <w:rsid w:val="00F43760"/>
    <w:rsid w:val="00F60274"/>
    <w:rsid w:val="00F77FB9"/>
    <w:rsid w:val="00F84FAB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0A53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Spacing">
    <w:name w:val="No Spacing"/>
    <w:uiPriority w:val="1"/>
    <w:qFormat/>
    <w:rsid w:val="00CD1F69"/>
    <w:rPr>
      <w:rFonts w:ascii="Calibri" w:eastAsia="Calibri" w:hAnsi="Calibri" w:cs="Times New Roman"/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7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em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6570F4F519B4964BCC7093180624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60D3-8F24-43A6-9F88-2577F9302671}"/>
      </w:docPartPr>
      <w:docPartBody>
        <w:p w:rsidR="00225D29" w:rsidRDefault="00DF151E">
          <w:pPr>
            <w:pStyle w:val="86570F4F519B4964BCC7093180624368"/>
          </w:pPr>
          <w:r w:rsidRPr="00D5459D">
            <w:t>Profile</w:t>
          </w:r>
        </w:p>
      </w:docPartBody>
    </w:docPart>
    <w:docPart>
      <w:docPartPr>
        <w:name w:val="1F36948818924C6DBCDA4F164063C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12055-AFCB-423A-BD7E-FDC675AB2161}"/>
      </w:docPartPr>
      <w:docPartBody>
        <w:p w:rsidR="00225D29" w:rsidRDefault="00DF151E">
          <w:pPr>
            <w:pStyle w:val="1F36948818924C6DBCDA4F164063CF18"/>
          </w:pPr>
          <w:r w:rsidRPr="00CB0055">
            <w:t>Contact</w:t>
          </w:r>
        </w:p>
      </w:docPartBody>
    </w:docPart>
    <w:docPart>
      <w:docPartPr>
        <w:name w:val="EEED9308C9B24E5DA4276BC49753C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64AF6-066C-4F7F-9B8A-13F5164C1DAD}"/>
      </w:docPartPr>
      <w:docPartBody>
        <w:p w:rsidR="00225D29" w:rsidRDefault="00DF151E">
          <w:pPr>
            <w:pStyle w:val="EEED9308C9B24E5DA4276BC49753C298"/>
          </w:pPr>
          <w:r w:rsidRPr="004D3011">
            <w:t>PHONE:</w:t>
          </w:r>
        </w:p>
      </w:docPartBody>
    </w:docPart>
    <w:docPart>
      <w:docPartPr>
        <w:name w:val="9EAF90D126124718963FD79B8C597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DBE4A-54FB-4B5F-9A9F-3283A1845DAE}"/>
      </w:docPartPr>
      <w:docPartBody>
        <w:p w:rsidR="00225D29" w:rsidRDefault="00DF151E">
          <w:pPr>
            <w:pStyle w:val="9EAF90D126124718963FD79B8C597B0D"/>
          </w:pPr>
          <w:r w:rsidRPr="004D3011">
            <w:t>WEBSITE:</w:t>
          </w:r>
        </w:p>
      </w:docPartBody>
    </w:docPart>
    <w:docPart>
      <w:docPartPr>
        <w:name w:val="D43168D31BED4BE393519C5CE61E8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6FC21-045C-40FC-9962-15B0B92A76F3}"/>
      </w:docPartPr>
      <w:docPartBody>
        <w:p w:rsidR="00225D29" w:rsidRDefault="00DF151E">
          <w:pPr>
            <w:pStyle w:val="D43168D31BED4BE393519C5CE61E81A0"/>
          </w:pPr>
          <w:r w:rsidRPr="004D3011">
            <w:t>EMAIL:</w:t>
          </w:r>
        </w:p>
      </w:docPartBody>
    </w:docPart>
    <w:docPart>
      <w:docPartPr>
        <w:name w:val="EF38185B96CE48A19AE64A9CBBB2A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440ED-AA55-413D-9DE9-0951BD175CF4}"/>
      </w:docPartPr>
      <w:docPartBody>
        <w:p w:rsidR="00225D29" w:rsidRDefault="00DF151E">
          <w:pPr>
            <w:pStyle w:val="EF38185B96CE48A19AE64A9CBBB2A387"/>
          </w:pPr>
          <w:r w:rsidRPr="00CB0055">
            <w:t>Hobbies</w:t>
          </w:r>
        </w:p>
      </w:docPartBody>
    </w:docPart>
    <w:docPart>
      <w:docPartPr>
        <w:name w:val="114EC9CA103E47C08F051C2CD4878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A839D-5A6C-4B56-A997-540C6DA0E1DC}"/>
      </w:docPartPr>
      <w:docPartBody>
        <w:p w:rsidR="00225D29" w:rsidRDefault="00DF151E">
          <w:pPr>
            <w:pStyle w:val="114EC9CA103E47C08F051C2CD4878324"/>
          </w:pPr>
          <w:r w:rsidRPr="00036450">
            <w:t>EDUCATION</w:t>
          </w:r>
        </w:p>
      </w:docPartBody>
    </w:docPart>
    <w:docPart>
      <w:docPartPr>
        <w:name w:val="BED74F2635E34A20848A7651A5FD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E4113-E73E-42EB-AA82-333209B01161}"/>
      </w:docPartPr>
      <w:docPartBody>
        <w:p w:rsidR="00225D29" w:rsidRDefault="00DF151E">
          <w:pPr>
            <w:pStyle w:val="BED74F2635E34A20848A7651A5FD1FD9"/>
          </w:pPr>
          <w:r w:rsidRPr="00036450">
            <w:t>WORK 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36"/>
    <w:rsid w:val="00225D29"/>
    <w:rsid w:val="003745B9"/>
    <w:rsid w:val="00852F36"/>
    <w:rsid w:val="00DF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570F4F519B4964BCC7093180624368">
    <w:name w:val="86570F4F519B4964BCC7093180624368"/>
  </w:style>
  <w:style w:type="paragraph" w:customStyle="1" w:styleId="1F36948818924C6DBCDA4F164063CF18">
    <w:name w:val="1F36948818924C6DBCDA4F164063CF18"/>
  </w:style>
  <w:style w:type="paragraph" w:customStyle="1" w:styleId="EEED9308C9B24E5DA4276BC49753C298">
    <w:name w:val="EEED9308C9B24E5DA4276BC49753C298"/>
  </w:style>
  <w:style w:type="paragraph" w:customStyle="1" w:styleId="9EAF90D126124718963FD79B8C597B0D">
    <w:name w:val="9EAF90D126124718963FD79B8C597B0D"/>
  </w:style>
  <w:style w:type="paragraph" w:customStyle="1" w:styleId="D43168D31BED4BE393519C5CE61E81A0">
    <w:name w:val="D43168D31BED4BE393519C5CE61E81A0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EF38185B96CE48A19AE64A9CBBB2A387">
    <w:name w:val="EF38185B96CE48A19AE64A9CBBB2A387"/>
  </w:style>
  <w:style w:type="paragraph" w:customStyle="1" w:styleId="114EC9CA103E47C08F051C2CD4878324">
    <w:name w:val="114EC9CA103E47C08F051C2CD4878324"/>
  </w:style>
  <w:style w:type="paragraph" w:customStyle="1" w:styleId="BED74F2635E34A20848A7651A5FD1FD9">
    <w:name w:val="BED74F2635E34A20848A7651A5FD1FD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A65120-1329-4AD6-AE1D-40540AB23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resume.dotx</Template>
  <TotalTime>0</TotalTime>
  <Pages>3</Pages>
  <Words>1705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2020-11-01T21:16:00Z</dcterms:created>
  <dcterms:modified xsi:type="dcterms:W3CDTF">2020-11-02T14:45:00Z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